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940D6" w14:textId="1587DAE1" w:rsidR="00A07829" w:rsidRDefault="002E4577" w:rsidP="002E4577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 w:rsidRPr="002E4577">
        <w:rPr>
          <w:rFonts w:asciiTheme="minorHAnsi" w:hAnsiTheme="minorHAnsi"/>
          <w:b/>
          <w:color w:val="F2F2F2"/>
          <w:sz w:val="28"/>
          <w:szCs w:val="28"/>
        </w:rPr>
        <w:t>A</w:t>
      </w:r>
      <w:r w:rsidR="00A07829">
        <w:rPr>
          <w:rFonts w:asciiTheme="minorHAnsi" w:hAnsiTheme="minorHAnsi"/>
          <w:b/>
          <w:color w:val="F2F2F2"/>
          <w:sz w:val="28"/>
          <w:szCs w:val="28"/>
        </w:rPr>
        <w:t xml:space="preserve">nimateur </w:t>
      </w:r>
      <w:r w:rsidR="005E1193">
        <w:rPr>
          <w:rFonts w:asciiTheme="minorHAnsi" w:hAnsiTheme="minorHAnsi"/>
          <w:b/>
          <w:color w:val="F2F2F2"/>
          <w:sz w:val="28"/>
          <w:szCs w:val="28"/>
        </w:rPr>
        <w:t>ALSH</w:t>
      </w:r>
      <w:r w:rsidR="00397258">
        <w:rPr>
          <w:rFonts w:asciiTheme="minorHAnsi" w:hAnsiTheme="minorHAnsi"/>
          <w:b/>
          <w:color w:val="F2F2F2"/>
          <w:sz w:val="28"/>
          <w:szCs w:val="28"/>
        </w:rPr>
        <w:t xml:space="preserve"> – enfants et adolescents</w:t>
      </w:r>
    </w:p>
    <w:p w14:paraId="17E4B39F" w14:textId="04081002" w:rsidR="00EA08DD" w:rsidRDefault="00EA08DD" w:rsidP="002E4577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>
        <w:rPr>
          <w:rFonts w:asciiTheme="minorHAnsi" w:hAnsiTheme="minorHAnsi"/>
          <w:b/>
          <w:color w:val="F2F2F2"/>
          <w:sz w:val="28"/>
          <w:szCs w:val="28"/>
        </w:rPr>
        <w:t>Animateur Sportif ALSH - Scolaires et Associations</w:t>
      </w:r>
    </w:p>
    <w:p w14:paraId="6F174C80" w14:textId="77777777" w:rsidR="00A07829" w:rsidRDefault="00A07829" w:rsidP="00A07829">
      <w:pPr>
        <w:rPr>
          <w:sz w:val="28"/>
          <w:szCs w:val="28"/>
        </w:rPr>
      </w:pPr>
    </w:p>
    <w:p w14:paraId="6BDEC980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Identification du titulaire du poste</w:t>
      </w:r>
    </w:p>
    <w:p w14:paraId="5CE52F35" w14:textId="77777777" w:rsidR="00A07829" w:rsidRPr="00A07829" w:rsidRDefault="00A07829" w:rsidP="00A07829">
      <w:pPr>
        <w:jc w:val="both"/>
        <w:rPr>
          <w:rFonts w:asciiTheme="minorHAnsi" w:hAnsiTheme="minorHAnsi"/>
        </w:rPr>
      </w:pPr>
    </w:p>
    <w:p w14:paraId="5F50D9E5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Nom et prénom de l’agent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3BC417A2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6CCB7BD7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Filière/Cadre d’emplois/Grade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555AC6B7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</w:p>
    <w:p w14:paraId="16862BA1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prise de fonction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34448E77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451A2FF1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naissance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18ADF9AF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65506CD6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Adresse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596C4BC5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2AA3B257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Téléphone </w:t>
      </w:r>
      <w:r w:rsidRPr="002262B6">
        <w:rPr>
          <w:rFonts w:asciiTheme="minorHAnsi" w:hAnsiTheme="minorHAnsi"/>
          <w:b/>
          <w:sz w:val="22"/>
          <w:szCs w:val="22"/>
        </w:rPr>
        <w:t>:</w:t>
      </w:r>
    </w:p>
    <w:p w14:paraId="64FD6B0D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6900BB72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Niveau de diplôme requis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2262B6">
        <w:rPr>
          <w:rFonts w:asciiTheme="minorHAnsi" w:hAnsiTheme="minorHAnsi"/>
          <w:sz w:val="22"/>
          <w:szCs w:val="22"/>
        </w:rPr>
        <w:t>niveau V</w:t>
      </w:r>
      <w:r w:rsidR="00313938" w:rsidRPr="00313938">
        <w:rPr>
          <w:rFonts w:asciiTheme="minorHAnsi" w:hAnsiTheme="minorHAnsi"/>
          <w:sz w:val="22"/>
          <w:szCs w:val="22"/>
        </w:rPr>
        <w:t xml:space="preserve"> </w:t>
      </w:r>
      <w:r w:rsidR="00313938">
        <w:rPr>
          <w:rFonts w:asciiTheme="minorHAnsi" w:hAnsiTheme="minorHAnsi"/>
          <w:sz w:val="22"/>
          <w:szCs w:val="22"/>
        </w:rPr>
        <w:t>ou IV</w:t>
      </w:r>
    </w:p>
    <w:p w14:paraId="5C23E991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68C441C1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4C1B8066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Environnement du poste de travail</w:t>
      </w:r>
    </w:p>
    <w:p w14:paraId="5619A97D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3187F17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Définition et finalité du poste :</w:t>
      </w:r>
    </w:p>
    <w:p w14:paraId="4747EA0E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2CEAE3EB" w14:textId="2DF565C0" w:rsidR="00A07829" w:rsidRPr="002262B6" w:rsidRDefault="00397258" w:rsidP="002262B6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Accueil d’un groupe d’enfants, de jeunes. </w:t>
      </w:r>
      <w:r w:rsidR="00A07829" w:rsidRPr="002262B6">
        <w:rPr>
          <w:rFonts w:asciiTheme="minorHAnsi" w:hAnsiTheme="minorHAnsi"/>
          <w:sz w:val="22"/>
          <w:szCs w:val="22"/>
        </w:rPr>
        <w:t xml:space="preserve">Participe à </w:t>
      </w:r>
      <w:r w:rsidR="005E1193">
        <w:rPr>
          <w:rFonts w:asciiTheme="minorHAnsi" w:hAnsiTheme="minorHAnsi"/>
          <w:sz w:val="22"/>
          <w:szCs w:val="22"/>
        </w:rPr>
        <w:t xml:space="preserve">l’éveil des enfants par la mise en œuvre </w:t>
      </w:r>
      <w:r>
        <w:rPr>
          <w:rFonts w:asciiTheme="minorHAnsi" w:hAnsiTheme="minorHAnsi"/>
          <w:sz w:val="22"/>
          <w:szCs w:val="22"/>
        </w:rPr>
        <w:t xml:space="preserve">d’activités d’animation </w:t>
      </w:r>
      <w:r w:rsidR="00EA08DD">
        <w:rPr>
          <w:rFonts w:asciiTheme="minorHAnsi" w:hAnsiTheme="minorHAnsi"/>
          <w:sz w:val="22"/>
          <w:szCs w:val="22"/>
        </w:rPr>
        <w:t xml:space="preserve">sportives </w:t>
      </w:r>
      <w:r>
        <w:rPr>
          <w:rFonts w:asciiTheme="minorHAnsi" w:hAnsiTheme="minorHAnsi"/>
          <w:sz w:val="22"/>
          <w:szCs w:val="22"/>
        </w:rPr>
        <w:t>et de loisirs</w:t>
      </w:r>
      <w:r w:rsidR="00A07829" w:rsidRPr="002262B6">
        <w:rPr>
          <w:rFonts w:asciiTheme="minorHAnsi" w:hAnsiTheme="minorHAnsi"/>
          <w:sz w:val="22"/>
          <w:szCs w:val="22"/>
        </w:rPr>
        <w:t xml:space="preserve">, dans le cadre du projet éducatif </w:t>
      </w:r>
      <w:r>
        <w:rPr>
          <w:rFonts w:asciiTheme="minorHAnsi" w:hAnsiTheme="minorHAnsi"/>
          <w:sz w:val="22"/>
          <w:szCs w:val="22"/>
        </w:rPr>
        <w:t>du service ou de l’équipement</w:t>
      </w:r>
      <w:r w:rsidR="00A07829" w:rsidRPr="002262B6">
        <w:rPr>
          <w:rFonts w:asciiTheme="minorHAnsi" w:hAnsiTheme="minorHAnsi"/>
          <w:sz w:val="22"/>
          <w:szCs w:val="22"/>
        </w:rPr>
        <w:t>.</w:t>
      </w:r>
    </w:p>
    <w:p w14:paraId="4A367720" w14:textId="77777777" w:rsidR="00A07829" w:rsidRPr="002262B6" w:rsidRDefault="00A07829" w:rsidP="00A07829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2684EEC7" w14:textId="7863011B" w:rsidR="00A07829" w:rsidRPr="002262B6" w:rsidRDefault="0062343B" w:rsidP="002262B6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</w:t>
      </w:r>
      <w:r w:rsidR="005E1193">
        <w:rPr>
          <w:rFonts w:asciiTheme="minorHAnsi" w:hAnsiTheme="minorHAnsi"/>
          <w:sz w:val="22"/>
          <w:szCs w:val="22"/>
        </w:rPr>
        <w:t>arant de la sécurité morale, physique et affective des enfants et des bonnes relations avec les familles</w:t>
      </w:r>
      <w:r w:rsidR="00EA08DD">
        <w:rPr>
          <w:rFonts w:asciiTheme="minorHAnsi" w:hAnsiTheme="minorHAnsi"/>
          <w:sz w:val="22"/>
          <w:szCs w:val="22"/>
        </w:rPr>
        <w:t xml:space="preserve"> et les usagers.</w:t>
      </w:r>
    </w:p>
    <w:p w14:paraId="54C90E33" w14:textId="77777777" w:rsidR="00A07829" w:rsidRPr="002262B6" w:rsidRDefault="00A07829" w:rsidP="00A07829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4032A66D" w14:textId="092E6C29" w:rsidR="00A07829" w:rsidRDefault="005E1193" w:rsidP="002262B6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 au fonctionnement et est force de propositions pour enrichir l’équipe d’animation</w:t>
      </w:r>
      <w:r w:rsidR="00EA08DD">
        <w:rPr>
          <w:rFonts w:asciiTheme="minorHAnsi" w:hAnsiTheme="minorHAnsi"/>
          <w:sz w:val="22"/>
          <w:szCs w:val="22"/>
        </w:rPr>
        <w:t>.</w:t>
      </w:r>
    </w:p>
    <w:p w14:paraId="72276CA6" w14:textId="77777777" w:rsidR="00CE7D9E" w:rsidRPr="002262B6" w:rsidRDefault="00CE7D9E" w:rsidP="00CE7D9E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D802053" w14:textId="77777777" w:rsidR="00CE7D9E" w:rsidRPr="002262B6" w:rsidRDefault="00CE7D9E" w:rsidP="00CE7D9E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Participe à l’animation des temps périscolaires : prépare et propose des activités qui contribuent au développement de l’enfant, dans le cadre du projet éducatif de la structure.</w:t>
      </w:r>
    </w:p>
    <w:p w14:paraId="67651273" w14:textId="77777777" w:rsidR="00CE7D9E" w:rsidRPr="002262B6" w:rsidRDefault="00CE7D9E" w:rsidP="00CE7D9E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2B81C130" w14:textId="77777777" w:rsidR="00CE7D9E" w:rsidRPr="002262B6" w:rsidRDefault="00CE7D9E" w:rsidP="00CE7D9E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Participe aux missions de distribution, de service, d’accompagnement des enfants pendant la pause méridienne et à l’entretien des locaux de la cantine.</w:t>
      </w:r>
    </w:p>
    <w:p w14:paraId="2BDD0822" w14:textId="77777777" w:rsidR="00CE7D9E" w:rsidRPr="002262B6" w:rsidRDefault="00CE7D9E" w:rsidP="00CE7D9E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598DD4F2" w14:textId="16CCB0CE" w:rsidR="00CE7D9E" w:rsidRDefault="00CE7D9E" w:rsidP="00CE7D9E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Prépare et met en état de propreté les locaux et le matériel servant directement aux enfants pendant les temps périscolaires. </w:t>
      </w:r>
    </w:p>
    <w:p w14:paraId="4713BF2A" w14:textId="77777777" w:rsidR="00EA08DD" w:rsidRDefault="00EA08DD" w:rsidP="00EA08DD">
      <w:pPr>
        <w:pStyle w:val="Paragraphedeliste"/>
        <w:rPr>
          <w:rFonts w:asciiTheme="minorHAnsi" w:hAnsiTheme="minorHAnsi"/>
          <w:sz w:val="22"/>
          <w:szCs w:val="22"/>
        </w:rPr>
      </w:pPr>
    </w:p>
    <w:p w14:paraId="45A787DB" w14:textId="30BC766D" w:rsidR="00EA08DD" w:rsidRDefault="00EA08DD" w:rsidP="00CE7D9E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 et propose des animations sportives dans le cadre scolaire, péri et extra-scolaire.</w:t>
      </w:r>
    </w:p>
    <w:p w14:paraId="36B7C22D" w14:textId="77777777" w:rsidR="00EA08DD" w:rsidRDefault="00EA08DD" w:rsidP="00EA08DD">
      <w:pPr>
        <w:pStyle w:val="Paragraphedeliste"/>
        <w:rPr>
          <w:rFonts w:asciiTheme="minorHAnsi" w:hAnsiTheme="minorHAnsi"/>
          <w:sz w:val="22"/>
          <w:szCs w:val="22"/>
        </w:rPr>
      </w:pPr>
    </w:p>
    <w:p w14:paraId="4917F250" w14:textId="317BD2E3" w:rsidR="00EA08DD" w:rsidRDefault="00EA08DD" w:rsidP="00CE7D9E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 et structure les actions évènementielles sportives communautaires.</w:t>
      </w:r>
    </w:p>
    <w:p w14:paraId="61D68FB2" w14:textId="77777777" w:rsidR="00EA08DD" w:rsidRDefault="00EA08DD" w:rsidP="00EA08DD">
      <w:pPr>
        <w:pStyle w:val="Paragraphedeliste"/>
        <w:rPr>
          <w:rFonts w:asciiTheme="minorHAnsi" w:hAnsiTheme="minorHAnsi"/>
          <w:sz w:val="22"/>
          <w:szCs w:val="22"/>
        </w:rPr>
      </w:pPr>
    </w:p>
    <w:p w14:paraId="76562501" w14:textId="320B878A" w:rsidR="00EA08DD" w:rsidRPr="002262B6" w:rsidRDefault="00EA08DD" w:rsidP="00CE7D9E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 et organise les projections sportives évènementielles en lien avec les associations locales.</w:t>
      </w:r>
    </w:p>
    <w:p w14:paraId="312F2487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789915FF" w14:textId="7F5B7B5E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Service de rattachement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2262B6">
        <w:rPr>
          <w:rFonts w:asciiTheme="minorHAnsi" w:hAnsiTheme="minorHAnsi"/>
          <w:sz w:val="22"/>
          <w:szCs w:val="22"/>
        </w:rPr>
        <w:t>Service enfance-jeunesse</w:t>
      </w:r>
      <w:r w:rsidR="00EA08DD">
        <w:rPr>
          <w:rFonts w:asciiTheme="minorHAnsi" w:hAnsiTheme="minorHAnsi"/>
          <w:sz w:val="22"/>
          <w:szCs w:val="22"/>
        </w:rPr>
        <w:t>.</w:t>
      </w:r>
    </w:p>
    <w:p w14:paraId="23EDD85E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76924405" w14:textId="3D8FC12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Lien hiérarchique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2262B6">
        <w:rPr>
          <w:rFonts w:asciiTheme="minorHAnsi" w:hAnsiTheme="minorHAnsi"/>
          <w:sz w:val="22"/>
          <w:szCs w:val="22"/>
        </w:rPr>
        <w:t>poste placé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 xml:space="preserve">sous l’autorité hiérarchique du </w:t>
      </w:r>
      <w:r w:rsidR="00EA08DD">
        <w:rPr>
          <w:rFonts w:asciiTheme="minorHAnsi" w:hAnsiTheme="minorHAnsi"/>
          <w:sz w:val="22"/>
          <w:szCs w:val="22"/>
        </w:rPr>
        <w:t>Directeur</w:t>
      </w:r>
      <w:r w:rsidRPr="002262B6">
        <w:rPr>
          <w:rFonts w:asciiTheme="minorHAnsi" w:hAnsiTheme="minorHAnsi"/>
          <w:sz w:val="22"/>
          <w:szCs w:val="22"/>
        </w:rPr>
        <w:t xml:space="preserve"> service Enfance-jeunesse</w:t>
      </w:r>
      <w:r w:rsidR="00EA08DD">
        <w:rPr>
          <w:rFonts w:asciiTheme="minorHAnsi" w:hAnsiTheme="minorHAnsi"/>
          <w:sz w:val="22"/>
          <w:szCs w:val="22"/>
        </w:rPr>
        <w:t>-restauration</w:t>
      </w:r>
      <w:r w:rsidRPr="002262B6">
        <w:rPr>
          <w:rFonts w:asciiTheme="minorHAnsi" w:hAnsiTheme="minorHAnsi"/>
          <w:sz w:val="22"/>
          <w:szCs w:val="22"/>
        </w:rPr>
        <w:t xml:space="preserve"> </w:t>
      </w:r>
      <w:r w:rsidR="00EA08DD">
        <w:rPr>
          <w:rFonts w:asciiTheme="minorHAnsi" w:hAnsiTheme="minorHAnsi"/>
          <w:sz w:val="22"/>
          <w:szCs w:val="22"/>
        </w:rPr>
        <w:t>et du Directeur Culture-Sports.</w:t>
      </w:r>
    </w:p>
    <w:p w14:paraId="644864A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84A7026" w14:textId="3D43B233" w:rsidR="00397258" w:rsidRPr="002262B6" w:rsidRDefault="00A07829" w:rsidP="00397258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Temps de travail du poste</w:t>
      </w:r>
      <w:r w:rsidRPr="002262B6">
        <w:rPr>
          <w:rFonts w:asciiTheme="minorHAnsi" w:hAnsiTheme="minorHAnsi"/>
          <w:b/>
          <w:sz w:val="22"/>
          <w:szCs w:val="22"/>
        </w:rPr>
        <w:t xml:space="preserve"> : </w:t>
      </w:r>
      <w:r w:rsidRPr="002262B6">
        <w:rPr>
          <w:rFonts w:asciiTheme="minorHAnsi" w:hAnsiTheme="minorHAnsi"/>
          <w:sz w:val="22"/>
          <w:szCs w:val="22"/>
        </w:rPr>
        <w:t xml:space="preserve">poste à temps </w:t>
      </w:r>
      <w:r w:rsidR="00397258">
        <w:rPr>
          <w:rFonts w:asciiTheme="minorHAnsi" w:hAnsiTheme="minorHAnsi"/>
          <w:sz w:val="22"/>
          <w:szCs w:val="22"/>
        </w:rPr>
        <w:t>complet</w:t>
      </w:r>
      <w:r w:rsidR="00EA08DD">
        <w:rPr>
          <w:rFonts w:asciiTheme="minorHAnsi" w:hAnsiTheme="minorHAnsi"/>
          <w:sz w:val="22"/>
          <w:szCs w:val="22"/>
        </w:rPr>
        <w:t xml:space="preserve">. </w:t>
      </w:r>
      <w:r w:rsidR="00397258">
        <w:rPr>
          <w:rFonts w:asciiTheme="minorHAnsi" w:hAnsiTheme="minorHAnsi"/>
          <w:sz w:val="22"/>
          <w:szCs w:val="22"/>
        </w:rPr>
        <w:t>Horaires irréguliers, avec amplitude variable en fonction des obligations du service public.</w:t>
      </w:r>
      <w:r w:rsidR="00397258" w:rsidRPr="00397258">
        <w:rPr>
          <w:rFonts w:asciiTheme="minorHAnsi" w:hAnsiTheme="minorHAnsi"/>
          <w:sz w:val="22"/>
          <w:szCs w:val="22"/>
        </w:rPr>
        <w:t xml:space="preserve"> </w:t>
      </w:r>
      <w:r w:rsidR="00397258" w:rsidRPr="002262B6">
        <w:rPr>
          <w:rFonts w:asciiTheme="minorHAnsi" w:hAnsiTheme="minorHAnsi"/>
          <w:sz w:val="22"/>
          <w:szCs w:val="22"/>
        </w:rPr>
        <w:t xml:space="preserve">Emploi du temps </w:t>
      </w:r>
      <w:r w:rsidR="00397258">
        <w:rPr>
          <w:rFonts w:asciiTheme="minorHAnsi" w:hAnsiTheme="minorHAnsi"/>
          <w:sz w:val="22"/>
          <w:szCs w:val="22"/>
        </w:rPr>
        <w:t xml:space="preserve">pouvant inclure des week-ends (notamment </w:t>
      </w:r>
      <w:r w:rsidR="00CE7D9E">
        <w:rPr>
          <w:rFonts w:asciiTheme="minorHAnsi" w:hAnsiTheme="minorHAnsi"/>
          <w:sz w:val="22"/>
          <w:szCs w:val="22"/>
        </w:rPr>
        <w:t>pour des sorties ou matinées pédagogiques, anniversaires ou soirées</w:t>
      </w:r>
      <w:r w:rsidR="00397258">
        <w:rPr>
          <w:rFonts w:asciiTheme="minorHAnsi" w:hAnsiTheme="minorHAnsi"/>
          <w:sz w:val="22"/>
          <w:szCs w:val="22"/>
        </w:rPr>
        <w:t>).</w:t>
      </w:r>
    </w:p>
    <w:p w14:paraId="6ABD49F4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7ACB01E9" w14:textId="77777777" w:rsidR="00CE7D9E" w:rsidRPr="002262B6" w:rsidRDefault="00CE7D9E" w:rsidP="00CE7D9E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Planning hebdomadaire (temps scolaire)</w:t>
      </w:r>
    </w:p>
    <w:p w14:paraId="5915338A" w14:textId="77777777" w:rsidR="00CE7D9E" w:rsidRPr="002262B6" w:rsidRDefault="00CE7D9E" w:rsidP="00CE7D9E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1D67248E" w14:textId="77777777" w:rsidR="00CE7D9E" w:rsidRPr="002262B6" w:rsidRDefault="00CE7D9E" w:rsidP="00CE7D9E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Le planning hebdomadaire et les horaires sont généralement fixes, mais peuvent être adaptés en fonction de l’organisation et des nécessités du service.</w:t>
      </w:r>
    </w:p>
    <w:p w14:paraId="18F212E3" w14:textId="6918115C" w:rsidR="00A07829" w:rsidRDefault="00CE7D9E" w:rsidP="00EA08DD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Emploi du temps morcelé sur la journée</w:t>
      </w:r>
      <w:r w:rsidR="00EA08DD">
        <w:rPr>
          <w:rFonts w:asciiTheme="minorHAnsi" w:hAnsiTheme="minorHAnsi"/>
          <w:sz w:val="22"/>
          <w:szCs w:val="22"/>
        </w:rPr>
        <w:t>.</w:t>
      </w:r>
    </w:p>
    <w:p w14:paraId="19CB43E4" w14:textId="77777777" w:rsidR="00CE7D9E" w:rsidRPr="002262B6" w:rsidRDefault="00CE7D9E" w:rsidP="00CE7D9E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25F848DD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Lieu d’exercice des fonctions </w:t>
      </w:r>
      <w:r w:rsidRPr="002262B6">
        <w:rPr>
          <w:rFonts w:asciiTheme="minorHAnsi" w:hAnsiTheme="minorHAnsi"/>
          <w:sz w:val="22"/>
          <w:szCs w:val="22"/>
        </w:rPr>
        <w:t>: périmètre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>de la Communauté de communes Combrailles, Sioule et Morge</w:t>
      </w:r>
    </w:p>
    <w:p w14:paraId="41100141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1E0CF295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71C2FB0B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Conditions d’exercice des fonctions et contraintes inhérentes au poste : </w:t>
      </w:r>
    </w:p>
    <w:p w14:paraId="6025C8A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490CCCC" w14:textId="654AA83E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Travail en équipe pluridisciplinaire,</w:t>
      </w:r>
      <w:r w:rsidR="00397258">
        <w:rPr>
          <w:rFonts w:asciiTheme="minorHAnsi" w:hAnsiTheme="minorHAnsi"/>
          <w:sz w:val="22"/>
          <w:szCs w:val="22"/>
        </w:rPr>
        <w:t xml:space="preserve"> dans des structures différentes, voire hors structures</w:t>
      </w:r>
    </w:p>
    <w:p w14:paraId="620D852D" w14:textId="77777777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Travail en intérieur et en extérieur</w:t>
      </w:r>
    </w:p>
    <w:p w14:paraId="3BBAEBBC" w14:textId="77777777" w:rsidR="00812DC1" w:rsidRPr="002262B6" w:rsidRDefault="00812DC1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Déplacements fréquents</w:t>
      </w:r>
    </w:p>
    <w:p w14:paraId="0CF263B7" w14:textId="77777777" w:rsidR="00397258" w:rsidRDefault="00397258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Grande disponibilité</w:t>
      </w:r>
    </w:p>
    <w:p w14:paraId="49E823D8" w14:textId="77777777" w:rsidR="00397258" w:rsidRDefault="00397258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Horaires variables</w:t>
      </w:r>
    </w:p>
    <w:p w14:paraId="69B3F06E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Discrétion professionnelle</w:t>
      </w:r>
    </w:p>
    <w:p w14:paraId="371B996F" w14:textId="77777777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Devoir de réserve et sens du service public</w:t>
      </w:r>
    </w:p>
    <w:p w14:paraId="38D9F943" w14:textId="77777777" w:rsidR="00CE7D9E" w:rsidRPr="002262B6" w:rsidRDefault="00CE7D9E" w:rsidP="00CE7D9E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Pénibilité physique liée à la station debout prolongée et à l’exposition au bruit</w:t>
      </w:r>
    </w:p>
    <w:p w14:paraId="1D3C5330" w14:textId="77777777" w:rsidR="00CE7D9E" w:rsidRPr="002262B6" w:rsidRDefault="00CE7D9E" w:rsidP="00CE7D9E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Port de tenues professionnelle adaptée</w:t>
      </w:r>
    </w:p>
    <w:p w14:paraId="2E5015BB" w14:textId="77777777" w:rsidR="00CE7D9E" w:rsidRPr="002262B6" w:rsidRDefault="00CE7D9E" w:rsidP="00CE7D9E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Manipulation de matériels parfois lourds et de produits ménagers</w:t>
      </w:r>
    </w:p>
    <w:p w14:paraId="515E70BD" w14:textId="77777777" w:rsidR="00CE7D9E" w:rsidRPr="002262B6" w:rsidRDefault="00CE7D9E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Conduite de mini-bus</w:t>
      </w:r>
    </w:p>
    <w:p w14:paraId="2F17D947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0F751B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B07641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Risques professionnels inhérents au poste connus :</w:t>
      </w:r>
    </w:p>
    <w:p w14:paraId="1597116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5F82A66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Cf. document unique de la collectivité.</w:t>
      </w:r>
    </w:p>
    <w:p w14:paraId="3236BA66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7899B3FE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B9B086A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Relations fonctionnelles :</w:t>
      </w:r>
    </w:p>
    <w:p w14:paraId="459EAF2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73B1A961" w14:textId="77777777" w:rsidR="00397258" w:rsidRDefault="00A07829" w:rsidP="002262B6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Relations </w:t>
      </w:r>
      <w:r w:rsidR="00397258">
        <w:rPr>
          <w:rFonts w:asciiTheme="minorHAnsi" w:hAnsiTheme="minorHAnsi"/>
          <w:sz w:val="22"/>
          <w:szCs w:val="22"/>
        </w:rPr>
        <w:t>permanentes avec les enfants et leurs parents</w:t>
      </w:r>
      <w:r w:rsidR="00CE7D9E">
        <w:rPr>
          <w:rFonts w:asciiTheme="minorHAnsi" w:hAnsiTheme="minorHAnsi"/>
          <w:sz w:val="22"/>
          <w:szCs w:val="22"/>
        </w:rPr>
        <w:t>, dans la limite de ses prérogatives</w:t>
      </w:r>
    </w:p>
    <w:p w14:paraId="01BBDC03" w14:textId="77777777" w:rsidR="00A07829" w:rsidRPr="002262B6" w:rsidRDefault="00397258" w:rsidP="002262B6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Relations ponctuelles avec d’autres </w:t>
      </w:r>
      <w:r w:rsidR="00A07829" w:rsidRPr="002262B6">
        <w:rPr>
          <w:rFonts w:asciiTheme="minorHAnsi" w:hAnsiTheme="minorHAnsi"/>
          <w:sz w:val="22"/>
          <w:szCs w:val="22"/>
        </w:rPr>
        <w:t xml:space="preserve">agents </w:t>
      </w:r>
      <w:r>
        <w:rPr>
          <w:rFonts w:asciiTheme="minorHAnsi" w:hAnsiTheme="minorHAnsi"/>
          <w:sz w:val="22"/>
          <w:szCs w:val="22"/>
        </w:rPr>
        <w:t>de la collectivité</w:t>
      </w:r>
      <w:r w:rsidR="00A07829" w:rsidRPr="002262B6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 xml:space="preserve">service </w:t>
      </w:r>
      <w:r w:rsidR="00A07829" w:rsidRPr="002262B6">
        <w:rPr>
          <w:rFonts w:asciiTheme="minorHAnsi" w:hAnsiTheme="minorHAnsi"/>
          <w:sz w:val="22"/>
          <w:szCs w:val="22"/>
        </w:rPr>
        <w:t xml:space="preserve">administratif, </w:t>
      </w:r>
      <w:r w:rsidR="005E1193">
        <w:rPr>
          <w:rFonts w:asciiTheme="minorHAnsi" w:hAnsiTheme="minorHAnsi"/>
          <w:sz w:val="22"/>
          <w:szCs w:val="22"/>
        </w:rPr>
        <w:t>équipe d’animation</w:t>
      </w:r>
      <w:r w:rsidR="00A07829" w:rsidRPr="002262B6">
        <w:rPr>
          <w:rFonts w:asciiTheme="minorHAnsi" w:hAnsiTheme="minorHAnsi"/>
          <w:sz w:val="22"/>
          <w:szCs w:val="22"/>
        </w:rPr>
        <w:t xml:space="preserve">, cantine, </w:t>
      </w:r>
      <w:r>
        <w:rPr>
          <w:rFonts w:asciiTheme="minorHAnsi" w:hAnsiTheme="minorHAnsi"/>
          <w:sz w:val="22"/>
          <w:szCs w:val="22"/>
        </w:rPr>
        <w:t xml:space="preserve">service sportif, service </w:t>
      </w:r>
      <w:r w:rsidR="00A07829" w:rsidRPr="002262B6">
        <w:rPr>
          <w:rFonts w:asciiTheme="minorHAnsi" w:hAnsiTheme="minorHAnsi"/>
          <w:sz w:val="22"/>
          <w:szCs w:val="22"/>
        </w:rPr>
        <w:t>technique)</w:t>
      </w:r>
    </w:p>
    <w:p w14:paraId="1EF4169D" w14:textId="77777777" w:rsidR="00A07829" w:rsidRDefault="00397258" w:rsidP="00397258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Partenariat avec</w:t>
      </w:r>
      <w:r w:rsidR="00A07829" w:rsidRPr="002262B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d’autres acteurs </w:t>
      </w:r>
      <w:r w:rsidR="00A07829" w:rsidRPr="002262B6">
        <w:rPr>
          <w:rFonts w:asciiTheme="minorHAnsi" w:hAnsiTheme="minorHAnsi"/>
          <w:sz w:val="22"/>
          <w:szCs w:val="22"/>
        </w:rPr>
        <w:t>culturels, sportifs, éducatifs</w:t>
      </w:r>
      <w:r>
        <w:rPr>
          <w:rFonts w:asciiTheme="minorHAnsi" w:hAnsiTheme="minorHAnsi"/>
          <w:sz w:val="22"/>
          <w:szCs w:val="22"/>
        </w:rPr>
        <w:t xml:space="preserve">, </w:t>
      </w:r>
      <w:r w:rsidR="00A07829" w:rsidRPr="002262B6">
        <w:rPr>
          <w:rFonts w:asciiTheme="minorHAnsi" w:hAnsiTheme="minorHAnsi"/>
          <w:sz w:val="22"/>
          <w:szCs w:val="22"/>
        </w:rPr>
        <w:t>…</w:t>
      </w:r>
    </w:p>
    <w:p w14:paraId="15144F5F" w14:textId="77777777" w:rsidR="00CE7D9E" w:rsidRDefault="00CE7D9E" w:rsidP="00397258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Relation avec les prestataires extérieurs</w:t>
      </w:r>
    </w:p>
    <w:p w14:paraId="47359AD2" w14:textId="77777777" w:rsidR="00CE7D9E" w:rsidRPr="002262B6" w:rsidRDefault="00CE7D9E" w:rsidP="00CE7D9E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Relations dans le cadre d’un établissement d’enseignement avec les personnels de</w:t>
      </w:r>
      <w:r w:rsidRPr="002262B6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>direction, de gestion, les person</w:t>
      </w:r>
      <w:r>
        <w:rPr>
          <w:rFonts w:asciiTheme="minorHAnsi" w:hAnsiTheme="minorHAnsi"/>
          <w:sz w:val="22"/>
          <w:szCs w:val="22"/>
        </w:rPr>
        <w:t>nels enseignants et les enfants</w:t>
      </w:r>
    </w:p>
    <w:p w14:paraId="6E8143AD" w14:textId="77777777" w:rsidR="00CE7D9E" w:rsidRPr="002262B6" w:rsidRDefault="00CE7D9E" w:rsidP="00CE7D9E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700E386F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6C97EC70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1B56771B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Régime indemnitaire lié au poste : </w:t>
      </w:r>
    </w:p>
    <w:p w14:paraId="5F24085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0461FBE2" w14:textId="77777777" w:rsidR="00A07829" w:rsidRPr="002262B6" w:rsidRDefault="002262B6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Régime en </w:t>
      </w:r>
      <w:r w:rsidR="00A07829" w:rsidRPr="002262B6">
        <w:rPr>
          <w:rFonts w:asciiTheme="minorHAnsi" w:hAnsiTheme="minorHAnsi"/>
          <w:sz w:val="22"/>
          <w:szCs w:val="22"/>
        </w:rPr>
        <w:t>vigueur au sein de la collectivité (RIFSEEP)</w:t>
      </w:r>
    </w:p>
    <w:p w14:paraId="3E08B8A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FA00D25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6A252CAA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Obligations de formations spécifiques ou de diplômes liés au poste : </w:t>
      </w:r>
    </w:p>
    <w:p w14:paraId="2F2F691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D28CF29" w14:textId="0F49070D" w:rsidR="00EA08DD" w:rsidRDefault="00EA08DD" w:rsidP="00EA08DD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Apprenti cadre BPJEP APT</w:t>
      </w:r>
    </w:p>
    <w:p w14:paraId="7FA02E93" w14:textId="64CD4F65" w:rsidR="00EA08DD" w:rsidRDefault="00EA08DD" w:rsidP="00EA08DD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Module de direction complémentaire à prévoir</w:t>
      </w:r>
    </w:p>
    <w:p w14:paraId="48DEC648" w14:textId="7C25472F" w:rsidR="005E1193" w:rsidRDefault="005E1193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BAFA ou diplôme professionnel,</w:t>
      </w:r>
      <w:r w:rsidR="00CE7D9E">
        <w:rPr>
          <w:rFonts w:asciiTheme="minorHAnsi" w:hAnsiTheme="minorHAnsi"/>
          <w:sz w:val="22"/>
          <w:szCs w:val="22"/>
        </w:rPr>
        <w:t xml:space="preserve"> ou équivalence (CQP périscolaire …)</w:t>
      </w:r>
    </w:p>
    <w:p w14:paraId="60BED687" w14:textId="77777777" w:rsidR="00A07829" w:rsidRPr="002262B6" w:rsidRDefault="005E1193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PSC1</w:t>
      </w:r>
    </w:p>
    <w:p w14:paraId="1438E312" w14:textId="77777777" w:rsidR="00A07829" w:rsidRDefault="002262B6" w:rsidP="00CE7D9E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Normes d’hygiène</w:t>
      </w:r>
    </w:p>
    <w:p w14:paraId="762A52B3" w14:textId="77777777" w:rsidR="00CE7D9E" w:rsidRPr="00CE7D9E" w:rsidRDefault="00CE7D9E" w:rsidP="00CE7D9E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50B395D0" w14:textId="77777777" w:rsidR="00A07829" w:rsidRPr="002262B6" w:rsidRDefault="00A07829" w:rsidP="00A07829">
      <w:pPr>
        <w:ind w:left="1428"/>
        <w:contextualSpacing/>
        <w:jc w:val="both"/>
        <w:rPr>
          <w:rFonts w:asciiTheme="minorHAnsi" w:hAnsiTheme="minorHAnsi"/>
          <w:sz w:val="22"/>
          <w:szCs w:val="22"/>
        </w:rPr>
      </w:pPr>
    </w:p>
    <w:p w14:paraId="14871EE9" w14:textId="77777777" w:rsidR="00A07829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Evolutions possibles du poste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="002262B6" w:rsidRPr="002262B6">
        <w:rPr>
          <w:rFonts w:asciiTheme="minorHAnsi" w:hAnsiTheme="minorHAnsi"/>
          <w:b/>
          <w:sz w:val="22"/>
          <w:szCs w:val="22"/>
        </w:rPr>
        <w:t>e</w:t>
      </w:r>
      <w:r w:rsidRPr="002262B6">
        <w:rPr>
          <w:rFonts w:asciiTheme="minorHAnsi" w:hAnsiTheme="minorHAnsi"/>
          <w:sz w:val="22"/>
          <w:szCs w:val="22"/>
        </w:rPr>
        <w:t>n lien avec l’évolution du service et du projet de service.</w:t>
      </w:r>
    </w:p>
    <w:p w14:paraId="1EB99C06" w14:textId="77777777" w:rsidR="005E1193" w:rsidRDefault="005E1193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1A361AE" w14:textId="77777777" w:rsidR="005E1193" w:rsidRPr="002262B6" w:rsidRDefault="005E1193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03E71F57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4F81BD" w:themeColor="accent1"/>
        </w:rPr>
        <w:t>Activités et tâches principales du poste</w:t>
      </w:r>
    </w:p>
    <w:p w14:paraId="54A9F8E3" w14:textId="77777777" w:rsidR="00A07829" w:rsidRDefault="00A07829" w:rsidP="00A07829">
      <w:pPr>
        <w:contextualSpacing/>
        <w:jc w:val="both"/>
        <w:rPr>
          <w:rFonts w:asciiTheme="minorHAnsi" w:hAnsiTheme="minorHAnsi"/>
          <w:b/>
        </w:rPr>
      </w:pPr>
    </w:p>
    <w:p w14:paraId="17BE03B8" w14:textId="77777777" w:rsidR="00ED4B1F" w:rsidRPr="002262B6" w:rsidRDefault="00ED4B1F" w:rsidP="00ED4B1F">
      <w:pPr>
        <w:numPr>
          <w:ilvl w:val="0"/>
          <w:numId w:val="8"/>
        </w:numPr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 xml:space="preserve">Participer à l’animation des temps </w:t>
      </w:r>
      <w:r>
        <w:rPr>
          <w:rFonts w:asciiTheme="minorHAnsi" w:hAnsiTheme="minorHAnsi"/>
          <w:b/>
          <w:sz w:val="22"/>
          <w:szCs w:val="22"/>
        </w:rPr>
        <w:t>périscolaires</w:t>
      </w:r>
      <w:r w:rsidRPr="002262B6">
        <w:rPr>
          <w:rFonts w:asciiTheme="minorHAnsi" w:hAnsiTheme="minorHAnsi"/>
          <w:b/>
          <w:sz w:val="22"/>
          <w:szCs w:val="22"/>
        </w:rPr>
        <w:t xml:space="preserve"> et aux activités proposées pendant les TAP</w:t>
      </w:r>
      <w:r>
        <w:rPr>
          <w:rFonts w:asciiTheme="minorHAnsi" w:hAnsiTheme="minorHAnsi"/>
          <w:b/>
          <w:sz w:val="22"/>
          <w:szCs w:val="22"/>
        </w:rPr>
        <w:t xml:space="preserve"> et l’extrascolaire</w:t>
      </w:r>
    </w:p>
    <w:p w14:paraId="6FA168DB" w14:textId="77777777" w:rsidR="00ED4B1F" w:rsidRPr="002262B6" w:rsidRDefault="00ED4B1F" w:rsidP="00ED4B1F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Accueil des enfants,</w:t>
      </w:r>
    </w:p>
    <w:p w14:paraId="1E40908C" w14:textId="77777777" w:rsidR="00ED4B1F" w:rsidRPr="002262B6" w:rsidRDefault="00ED4B1F" w:rsidP="00ED4B1F">
      <w:pPr>
        <w:numPr>
          <w:ilvl w:val="0"/>
          <w:numId w:val="1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Effectuer le pointage quotidien et transmission des informations</w:t>
      </w:r>
    </w:p>
    <w:p w14:paraId="2DF60F6C" w14:textId="77777777" w:rsidR="00ED4B1F" w:rsidRPr="002262B6" w:rsidRDefault="00ED4B1F" w:rsidP="00ED4B1F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Surveillance des enfants et mise en place d’animations et d’activités,</w:t>
      </w:r>
    </w:p>
    <w:p w14:paraId="53BA5D6D" w14:textId="77777777" w:rsidR="00ED4B1F" w:rsidRPr="002262B6" w:rsidRDefault="00ED4B1F" w:rsidP="00ED4B1F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proofErr w:type="spellStart"/>
      <w:r w:rsidRPr="002262B6">
        <w:rPr>
          <w:rFonts w:asciiTheme="minorHAnsi" w:hAnsiTheme="minorHAnsi"/>
          <w:sz w:val="22"/>
          <w:szCs w:val="22"/>
        </w:rPr>
        <w:t>Etre</w:t>
      </w:r>
      <w:proofErr w:type="spellEnd"/>
      <w:r w:rsidRPr="002262B6">
        <w:rPr>
          <w:rFonts w:asciiTheme="minorHAnsi" w:hAnsiTheme="minorHAnsi"/>
          <w:sz w:val="22"/>
          <w:szCs w:val="22"/>
        </w:rPr>
        <w:t xml:space="preserve"> force de propositions concernant </w:t>
      </w:r>
      <w:r w:rsidRPr="002262B6">
        <w:rPr>
          <w:rFonts w:asciiTheme="minorHAnsi" w:hAnsiTheme="minorHAnsi"/>
          <w:bCs/>
          <w:sz w:val="22"/>
          <w:szCs w:val="22"/>
        </w:rPr>
        <w:t>les activités,</w:t>
      </w:r>
    </w:p>
    <w:p w14:paraId="2F9F0B78" w14:textId="77777777" w:rsidR="00ED4B1F" w:rsidRPr="002262B6" w:rsidRDefault="00ED4B1F" w:rsidP="00ED4B1F">
      <w:pPr>
        <w:numPr>
          <w:ilvl w:val="0"/>
          <w:numId w:val="1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Entretien et remise en ordre des locaux et du matériel utilisé pour les différentes activités, nettoyer les sols, mobiliers et surfaces vitrées, désinfecter les jouets,</w:t>
      </w:r>
    </w:p>
    <w:p w14:paraId="0387D184" w14:textId="77777777" w:rsidR="00ED4B1F" w:rsidRPr="002262B6" w:rsidRDefault="00ED4B1F" w:rsidP="00ED4B1F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Ouverture et fermeture des portes, extinction des lumières,</w:t>
      </w:r>
    </w:p>
    <w:p w14:paraId="0C7D5D0B" w14:textId="73C0A9EA" w:rsidR="00ED4B1F" w:rsidRDefault="00ED4B1F" w:rsidP="00ED4B1F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Participer à l’accueil des parents et représenter l’image de la collectivité auprès des usagers, ou de l’équipe pédagogique</w:t>
      </w:r>
      <w:r w:rsidR="00EA08DD">
        <w:rPr>
          <w:rFonts w:asciiTheme="minorHAnsi" w:hAnsiTheme="minorHAnsi"/>
          <w:bCs/>
          <w:sz w:val="22"/>
          <w:szCs w:val="22"/>
        </w:rPr>
        <w:t>.</w:t>
      </w:r>
    </w:p>
    <w:p w14:paraId="414363B4" w14:textId="77777777" w:rsidR="00EA08DD" w:rsidRDefault="00EA08DD" w:rsidP="00EA08DD">
      <w:pPr>
        <w:ind w:left="720"/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7CD94CD7" w14:textId="2A67469A" w:rsidR="00EA08DD" w:rsidRPr="00EA08DD" w:rsidRDefault="00EA08DD" w:rsidP="00EA08DD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EA08DD">
        <w:rPr>
          <w:rFonts w:asciiTheme="minorHAnsi" w:hAnsiTheme="minorHAnsi"/>
          <w:b/>
          <w:sz w:val="22"/>
          <w:szCs w:val="22"/>
          <w:u w:val="single"/>
        </w:rPr>
        <w:t>Mettre en place des animations sportives sur les temps péri et extra-scolaire</w:t>
      </w:r>
    </w:p>
    <w:p w14:paraId="570C423C" w14:textId="2526782B" w:rsidR="00EA08DD" w:rsidRDefault="00EA08DD" w:rsidP="00EA08DD">
      <w:pPr>
        <w:pStyle w:val="Paragraphedeliste"/>
        <w:numPr>
          <w:ilvl w:val="1"/>
          <w:numId w:val="9"/>
        </w:num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Organiser les projections évènementielles,</w:t>
      </w:r>
    </w:p>
    <w:p w14:paraId="66C1868A" w14:textId="01C2AD1C" w:rsidR="00EA08DD" w:rsidRDefault="00EA08DD" w:rsidP="00EA08DD">
      <w:pPr>
        <w:pStyle w:val="Paragraphedeliste"/>
        <w:numPr>
          <w:ilvl w:val="1"/>
          <w:numId w:val="9"/>
        </w:num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Structurer les actions sportives sur l’ensemble des secteurs d’activités du champ d’intervention de la communauté de communes,</w:t>
      </w:r>
    </w:p>
    <w:p w14:paraId="2477C937" w14:textId="5C4B95E6" w:rsidR="00EA08DD" w:rsidRDefault="00EA08DD" w:rsidP="00EA08DD">
      <w:pPr>
        <w:pStyle w:val="Paragraphedeliste"/>
        <w:numPr>
          <w:ilvl w:val="1"/>
          <w:numId w:val="9"/>
        </w:num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Favoriser les échanges de pratique avec les associations locales du territoire.</w:t>
      </w:r>
    </w:p>
    <w:p w14:paraId="5AC28BA5" w14:textId="33566FF2" w:rsidR="00EA08DD" w:rsidRPr="00EA08DD" w:rsidRDefault="00EA08DD" w:rsidP="00EA08DD">
      <w:pPr>
        <w:pStyle w:val="Paragraphedeliste"/>
        <w:numPr>
          <w:ilvl w:val="1"/>
          <w:numId w:val="9"/>
        </w:num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Initier les usagers des services à des pratiques sportives.</w:t>
      </w:r>
    </w:p>
    <w:p w14:paraId="4067294A" w14:textId="77777777" w:rsidR="00ED4B1F" w:rsidRPr="002262B6" w:rsidRDefault="00ED4B1F" w:rsidP="00ED4B1F">
      <w:pPr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50A7E1DC" w14:textId="77777777" w:rsidR="00ED4B1F" w:rsidRPr="002262B6" w:rsidRDefault="00ED4B1F" w:rsidP="00ED4B1F">
      <w:pPr>
        <w:numPr>
          <w:ilvl w:val="0"/>
          <w:numId w:val="9"/>
        </w:numPr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>Participer aux missions de distribution, de service, d’accompagnement des enfants à la cantine</w:t>
      </w:r>
    </w:p>
    <w:p w14:paraId="539096ED" w14:textId="77777777" w:rsidR="00ED4B1F" w:rsidRPr="002262B6" w:rsidRDefault="00ED4B1F" w:rsidP="00ED4B1F">
      <w:pPr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Préparer la salle de cantine,</w:t>
      </w:r>
      <w:r w:rsidRPr="002262B6">
        <w:rPr>
          <w:rFonts w:asciiTheme="minorHAnsi" w:hAnsiTheme="minorHAnsi"/>
          <w:bCs/>
          <w:sz w:val="22"/>
          <w:szCs w:val="22"/>
        </w:rPr>
        <w:t xml:space="preserve"> participer à la mise du couvert,</w:t>
      </w:r>
    </w:p>
    <w:p w14:paraId="6CFAF26A" w14:textId="1F4AFE36" w:rsidR="00ED4B1F" w:rsidRPr="002262B6" w:rsidRDefault="00ED4B1F" w:rsidP="00ED4B1F">
      <w:pPr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Effectuer le pointage quotidien et transmission des informations</w:t>
      </w:r>
      <w:r w:rsidR="00EA08DD">
        <w:rPr>
          <w:rFonts w:asciiTheme="minorHAnsi" w:hAnsiTheme="minorHAnsi"/>
          <w:sz w:val="22"/>
          <w:szCs w:val="22"/>
        </w:rPr>
        <w:t>,</w:t>
      </w:r>
    </w:p>
    <w:p w14:paraId="7232B10F" w14:textId="77777777" w:rsidR="00ED4B1F" w:rsidRPr="002262B6" w:rsidRDefault="00ED4B1F" w:rsidP="00ED4B1F">
      <w:pPr>
        <w:numPr>
          <w:ilvl w:val="0"/>
          <w:numId w:val="13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Accueil des enfants et placement,</w:t>
      </w:r>
    </w:p>
    <w:p w14:paraId="1DBF83AA" w14:textId="77777777" w:rsidR="00ED4B1F" w:rsidRPr="002262B6" w:rsidRDefault="00ED4B1F" w:rsidP="00ED4B1F">
      <w:pPr>
        <w:numPr>
          <w:ilvl w:val="0"/>
          <w:numId w:val="13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Accompagnement aux sanitaires</w:t>
      </w:r>
    </w:p>
    <w:p w14:paraId="572AC3EF" w14:textId="77777777" w:rsidR="00ED4B1F" w:rsidRPr="002262B6" w:rsidRDefault="00ED4B1F" w:rsidP="00ED4B1F">
      <w:pPr>
        <w:numPr>
          <w:ilvl w:val="0"/>
          <w:numId w:val="13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Assurer le service de la cantine, aider les enfants les plus jeunes à prendre leur repas</w:t>
      </w:r>
    </w:p>
    <w:p w14:paraId="1EAB83FD" w14:textId="77777777" w:rsidR="00ED4B1F" w:rsidRPr="002262B6" w:rsidRDefault="00ED4B1F" w:rsidP="00ED4B1F">
      <w:pPr>
        <w:numPr>
          <w:ilvl w:val="0"/>
          <w:numId w:val="13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Effectuer la surveillance du temps de récréation avant et après le repas</w:t>
      </w:r>
    </w:p>
    <w:p w14:paraId="34F3446C" w14:textId="77777777" w:rsidR="00ED4B1F" w:rsidRPr="002262B6" w:rsidRDefault="00ED4B1F" w:rsidP="00ED4B1F">
      <w:pPr>
        <w:numPr>
          <w:ilvl w:val="0"/>
          <w:numId w:val="13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Entretien et remise en ordre des locaux : vaisselle, tables, sols, …</w:t>
      </w:r>
    </w:p>
    <w:p w14:paraId="7394AFF5" w14:textId="77777777" w:rsidR="00ED4B1F" w:rsidRPr="0062343B" w:rsidRDefault="00ED4B1F" w:rsidP="00A07829">
      <w:pPr>
        <w:contextualSpacing/>
        <w:jc w:val="both"/>
        <w:rPr>
          <w:rFonts w:asciiTheme="minorHAnsi" w:hAnsiTheme="minorHAnsi"/>
          <w:b/>
        </w:rPr>
      </w:pPr>
    </w:p>
    <w:p w14:paraId="2A2F4A35" w14:textId="77777777" w:rsidR="004269C6" w:rsidRPr="0062343B" w:rsidRDefault="004269C6" w:rsidP="004269C6">
      <w:pPr>
        <w:pStyle w:val="Default"/>
        <w:numPr>
          <w:ilvl w:val="0"/>
          <w:numId w:val="8"/>
        </w:numPr>
        <w:spacing w:after="17"/>
        <w:rPr>
          <w:rFonts w:ascii="Calibri" w:hAnsi="Calibri" w:cs="Calibri"/>
          <w:sz w:val="23"/>
          <w:szCs w:val="23"/>
        </w:rPr>
      </w:pPr>
      <w:r w:rsidRPr="0062343B">
        <w:rPr>
          <w:rFonts w:ascii="Calibri" w:hAnsi="Calibri" w:cs="Calibri"/>
          <w:b/>
          <w:bCs/>
          <w:iCs/>
          <w:sz w:val="23"/>
          <w:szCs w:val="23"/>
        </w:rPr>
        <w:lastRenderedPageBreak/>
        <w:t xml:space="preserve">Garantir la sécurité morale, physique et affective des enfants et entretenir des relations avec les familles : </w:t>
      </w:r>
    </w:p>
    <w:p w14:paraId="733EA4FF" w14:textId="77777777" w:rsidR="004269C6" w:rsidRDefault="004269C6" w:rsidP="004269C6">
      <w:pPr>
        <w:pStyle w:val="Default"/>
        <w:numPr>
          <w:ilvl w:val="0"/>
          <w:numId w:val="30"/>
        </w:numPr>
        <w:spacing w:after="17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Aménager </w:t>
      </w:r>
      <w:r w:rsidR="0062343B">
        <w:rPr>
          <w:rFonts w:ascii="Calibri" w:hAnsi="Calibri" w:cs="Calibri"/>
          <w:sz w:val="23"/>
          <w:szCs w:val="23"/>
        </w:rPr>
        <w:t>l</w:t>
      </w:r>
      <w:r>
        <w:rPr>
          <w:rFonts w:ascii="Calibri" w:hAnsi="Calibri" w:cs="Calibri"/>
          <w:sz w:val="23"/>
          <w:szCs w:val="23"/>
        </w:rPr>
        <w:t xml:space="preserve">es espaces en fonction des animations proposées et des besoins des enfants dans le </w:t>
      </w:r>
      <w:r w:rsidR="0062343B">
        <w:rPr>
          <w:rFonts w:ascii="Calibri" w:hAnsi="Calibri" w:cs="Calibri"/>
          <w:sz w:val="23"/>
          <w:szCs w:val="23"/>
        </w:rPr>
        <w:t>respect des règles de sécurité</w:t>
      </w:r>
    </w:p>
    <w:p w14:paraId="454CD15C" w14:textId="77777777" w:rsidR="004269C6" w:rsidRDefault="004269C6" w:rsidP="004269C6">
      <w:pPr>
        <w:pStyle w:val="Default"/>
        <w:numPr>
          <w:ilvl w:val="0"/>
          <w:numId w:val="30"/>
        </w:numPr>
        <w:spacing w:after="17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Participer aux différents temps de la vie quotidienne dans le respect des r</w:t>
      </w:r>
      <w:r w:rsidR="0062343B">
        <w:rPr>
          <w:rFonts w:ascii="Calibri" w:hAnsi="Calibri" w:cs="Calibri"/>
          <w:sz w:val="23"/>
          <w:szCs w:val="23"/>
        </w:rPr>
        <w:t>ègles d’hygiène et de sécurité</w:t>
      </w:r>
    </w:p>
    <w:p w14:paraId="2F0880AD" w14:textId="77777777" w:rsidR="004269C6" w:rsidRDefault="004269C6" w:rsidP="004269C6">
      <w:pPr>
        <w:pStyle w:val="Default"/>
        <w:numPr>
          <w:ilvl w:val="0"/>
          <w:numId w:val="30"/>
        </w:numPr>
        <w:spacing w:after="17"/>
        <w:jc w:val="both"/>
        <w:rPr>
          <w:rFonts w:ascii="Calibri" w:hAnsi="Calibri" w:cs="Calibri"/>
          <w:sz w:val="23"/>
          <w:szCs w:val="23"/>
        </w:rPr>
      </w:pPr>
      <w:proofErr w:type="spellStart"/>
      <w:r>
        <w:rPr>
          <w:rFonts w:ascii="Calibri" w:hAnsi="Calibri" w:cs="Calibri"/>
          <w:sz w:val="23"/>
          <w:szCs w:val="23"/>
        </w:rPr>
        <w:t>Etre</w:t>
      </w:r>
      <w:proofErr w:type="spellEnd"/>
      <w:r>
        <w:rPr>
          <w:rFonts w:ascii="Calibri" w:hAnsi="Calibri" w:cs="Calibri"/>
          <w:sz w:val="23"/>
          <w:szCs w:val="23"/>
        </w:rPr>
        <w:t xml:space="preserve"> médiateur au sein du groupe d’enfants : gérer les conflits, garantir le respect des règles de vie, être à l’écoute des enfants tout en facilitant les échanges et </w:t>
      </w:r>
      <w:r w:rsidR="0062343B">
        <w:rPr>
          <w:rFonts w:ascii="Calibri" w:hAnsi="Calibri" w:cs="Calibri"/>
          <w:sz w:val="23"/>
          <w:szCs w:val="23"/>
        </w:rPr>
        <w:t>le partage</w:t>
      </w:r>
    </w:p>
    <w:p w14:paraId="743D46E9" w14:textId="77777777" w:rsidR="004269C6" w:rsidRDefault="004269C6" w:rsidP="004269C6">
      <w:pPr>
        <w:pStyle w:val="Default"/>
        <w:numPr>
          <w:ilvl w:val="0"/>
          <w:numId w:val="30"/>
        </w:numPr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Faire en sorte que les relations avec les familles et l</w:t>
      </w:r>
      <w:r w:rsidR="0062343B">
        <w:rPr>
          <w:rFonts w:ascii="Calibri" w:hAnsi="Calibri" w:cs="Calibri"/>
          <w:sz w:val="23"/>
          <w:szCs w:val="23"/>
        </w:rPr>
        <w:t>es enfants soient harmonieuses</w:t>
      </w:r>
    </w:p>
    <w:p w14:paraId="6DD63F38" w14:textId="77777777" w:rsidR="004269C6" w:rsidRDefault="004269C6" w:rsidP="004269C6">
      <w:pPr>
        <w:pStyle w:val="Default"/>
        <w:ind w:left="720"/>
        <w:rPr>
          <w:rFonts w:ascii="Calibri" w:hAnsi="Calibri" w:cs="Calibri"/>
          <w:sz w:val="23"/>
          <w:szCs w:val="23"/>
        </w:rPr>
      </w:pPr>
    </w:p>
    <w:p w14:paraId="4F443ACF" w14:textId="77777777" w:rsidR="004269C6" w:rsidRPr="004269C6" w:rsidRDefault="00A07829" w:rsidP="004269C6">
      <w:pPr>
        <w:pStyle w:val="Default"/>
        <w:numPr>
          <w:ilvl w:val="0"/>
          <w:numId w:val="31"/>
        </w:numPr>
        <w:spacing w:after="17"/>
        <w:rPr>
          <w:rFonts w:ascii="Calibri" w:hAnsi="Calibri" w:cs="Calibri"/>
          <w:sz w:val="23"/>
          <w:szCs w:val="23"/>
        </w:rPr>
      </w:pPr>
      <w:r w:rsidRPr="004269C6">
        <w:rPr>
          <w:rFonts w:asciiTheme="minorHAnsi" w:hAnsiTheme="minorHAnsi"/>
          <w:b/>
          <w:sz w:val="22"/>
          <w:szCs w:val="22"/>
        </w:rPr>
        <w:t>Participer à l</w:t>
      </w:r>
      <w:r w:rsidR="004269C6" w:rsidRPr="004269C6">
        <w:rPr>
          <w:rFonts w:ascii="Calibri" w:hAnsi="Calibri" w:cs="Calibri"/>
          <w:b/>
          <w:bCs/>
          <w:iCs/>
          <w:sz w:val="23"/>
          <w:szCs w:val="23"/>
        </w:rPr>
        <w:t xml:space="preserve">’éveil des enfants par la mise en œuvre de projets d’animation et de démarches pédagogiques : </w:t>
      </w:r>
    </w:p>
    <w:p w14:paraId="0790ED98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Proposer et adapter les animations en lien avec le projet pédagogique de la structure</w:t>
      </w:r>
    </w:p>
    <w:p w14:paraId="5DF7A441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Préparer, mettre en œuvre et réaliser les animations</w:t>
      </w:r>
    </w:p>
    <w:p w14:paraId="006528C2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Mettre en place un répertoire d’activités variées en lien avec les spécificités du public</w:t>
      </w:r>
    </w:p>
    <w:p w14:paraId="43D95778" w14:textId="77777777" w:rsidR="004269C6" w:rsidRDefault="004269C6" w:rsidP="004269C6">
      <w:pPr>
        <w:pStyle w:val="Default"/>
        <w:numPr>
          <w:ilvl w:val="0"/>
          <w:numId w:val="32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Concevoir et élaborer les projets d’activités mis en place sur l’accueil de loisirs</w:t>
      </w:r>
      <w:r w:rsidR="00ED4B1F">
        <w:rPr>
          <w:rFonts w:ascii="Calibri" w:hAnsi="Calibri" w:cs="Calibri"/>
          <w:sz w:val="23"/>
          <w:szCs w:val="23"/>
        </w:rPr>
        <w:t xml:space="preserve"> (fiche d’activité)</w:t>
      </w:r>
    </w:p>
    <w:p w14:paraId="03FD6AE5" w14:textId="77777777" w:rsidR="004269C6" w:rsidRDefault="004269C6" w:rsidP="004269C6">
      <w:pPr>
        <w:pStyle w:val="Default"/>
        <w:numPr>
          <w:ilvl w:val="0"/>
          <w:numId w:val="32"/>
        </w:numPr>
        <w:spacing w:after="18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Accompagner, réaliser et évaluer les projets des enfants</w:t>
      </w:r>
    </w:p>
    <w:p w14:paraId="2BFA7BF4" w14:textId="77777777" w:rsidR="004269C6" w:rsidRDefault="004269C6" w:rsidP="004269C6">
      <w:pPr>
        <w:pStyle w:val="Default"/>
        <w:numPr>
          <w:ilvl w:val="0"/>
          <w:numId w:val="32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Animer chaque moment d’activités auprès des enfants</w:t>
      </w:r>
    </w:p>
    <w:p w14:paraId="43721249" w14:textId="77777777" w:rsidR="00ED4B1F" w:rsidRDefault="00ED4B1F" w:rsidP="004269C6">
      <w:pPr>
        <w:pStyle w:val="Default"/>
        <w:numPr>
          <w:ilvl w:val="0"/>
          <w:numId w:val="32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Encadrer des nuitées camping ou séjours organisés dans le cadre des ALSH</w:t>
      </w:r>
    </w:p>
    <w:p w14:paraId="0A3461C6" w14:textId="77777777" w:rsidR="004269C6" w:rsidRDefault="004269C6" w:rsidP="004269C6">
      <w:pPr>
        <w:pStyle w:val="Default"/>
        <w:spacing w:after="17"/>
        <w:ind w:left="720"/>
        <w:rPr>
          <w:rFonts w:ascii="Calibri" w:hAnsi="Calibri" w:cs="Calibri"/>
          <w:sz w:val="23"/>
          <w:szCs w:val="23"/>
        </w:rPr>
      </w:pPr>
    </w:p>
    <w:p w14:paraId="1697A7F2" w14:textId="77777777" w:rsidR="004269C6" w:rsidRPr="004269C6" w:rsidRDefault="004269C6" w:rsidP="004269C6">
      <w:pPr>
        <w:pStyle w:val="Default"/>
        <w:numPr>
          <w:ilvl w:val="0"/>
          <w:numId w:val="33"/>
        </w:numPr>
        <w:spacing w:after="17"/>
        <w:rPr>
          <w:rFonts w:ascii="Calibri" w:hAnsi="Calibri" w:cs="Calibri"/>
          <w:sz w:val="23"/>
          <w:szCs w:val="23"/>
        </w:rPr>
      </w:pPr>
      <w:r w:rsidRPr="004269C6">
        <w:rPr>
          <w:rFonts w:ascii="Calibri" w:hAnsi="Calibri" w:cs="Calibri"/>
          <w:b/>
          <w:bCs/>
          <w:iCs/>
          <w:sz w:val="23"/>
          <w:szCs w:val="23"/>
        </w:rPr>
        <w:t xml:space="preserve">Participer au fonctionnement et enrichir la vie de l’équipe d’animation : </w:t>
      </w:r>
    </w:p>
    <w:p w14:paraId="5312BF89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Concevoir et élaborer le projet pédagogique avec le directeur </w:t>
      </w:r>
      <w:r w:rsidR="0062343B">
        <w:rPr>
          <w:rFonts w:ascii="Calibri" w:hAnsi="Calibri" w:cs="Calibri"/>
          <w:sz w:val="23"/>
          <w:szCs w:val="23"/>
        </w:rPr>
        <w:t>de l’accueil</w:t>
      </w:r>
      <w:r>
        <w:rPr>
          <w:rFonts w:ascii="Calibri" w:hAnsi="Calibri" w:cs="Calibri"/>
          <w:sz w:val="23"/>
          <w:szCs w:val="23"/>
        </w:rPr>
        <w:t xml:space="preserve"> de loisirs et l’équipe d’animation, établir les modes de fonctionnement du centre : règles de vie, consignes de sécurité, rythmes de vie des enfants, … </w:t>
      </w:r>
    </w:p>
    <w:p w14:paraId="114AD5B2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Participer de manière active aux réunions d'équipe, apporter ses connaissances et ses savoirs</w:t>
      </w:r>
    </w:p>
    <w:p w14:paraId="7EF4C8DB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Partager les informations en sa possession avec l'équipe d'animation et rendre compte au directeur de toutes les situations particulières (fonctionnement, familles, enfants, partenaires,</w:t>
      </w:r>
      <w:r w:rsidR="0062343B">
        <w:rPr>
          <w:rFonts w:ascii="Calibri" w:hAnsi="Calibri" w:cs="Calibri"/>
          <w:sz w:val="23"/>
          <w:szCs w:val="23"/>
        </w:rPr>
        <w:t xml:space="preserve"> </w:t>
      </w:r>
      <w:r>
        <w:rPr>
          <w:rFonts w:ascii="Calibri" w:hAnsi="Calibri" w:cs="Calibri"/>
          <w:sz w:val="23"/>
          <w:szCs w:val="23"/>
        </w:rPr>
        <w:t>…)</w:t>
      </w:r>
    </w:p>
    <w:p w14:paraId="0FCA666F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Entretenir des relations quotidiennes et courtoises avec les collègues, les partenaires et les usagers</w:t>
      </w:r>
    </w:p>
    <w:p w14:paraId="62C860F3" w14:textId="77777777" w:rsidR="004269C6" w:rsidRDefault="004269C6" w:rsidP="004269C6">
      <w:pPr>
        <w:pStyle w:val="Default"/>
        <w:numPr>
          <w:ilvl w:val="0"/>
          <w:numId w:val="32"/>
        </w:numPr>
        <w:spacing w:after="17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Utiliser de façon pertinente le matériel et les équipements d'accueil, participer à l'inventaire et aux commandes du matériel</w:t>
      </w:r>
    </w:p>
    <w:p w14:paraId="3C3C460F" w14:textId="77777777" w:rsidR="004269C6" w:rsidRDefault="004269C6" w:rsidP="004269C6">
      <w:pPr>
        <w:pStyle w:val="Default"/>
        <w:numPr>
          <w:ilvl w:val="0"/>
          <w:numId w:val="32"/>
        </w:numPr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Participer au rangement et à l’entretien des locaux </w:t>
      </w:r>
      <w:r w:rsidR="0062343B">
        <w:rPr>
          <w:rFonts w:ascii="Calibri" w:hAnsi="Calibri" w:cs="Calibri"/>
          <w:sz w:val="23"/>
          <w:szCs w:val="23"/>
        </w:rPr>
        <w:t>utilisés</w:t>
      </w:r>
    </w:p>
    <w:p w14:paraId="6F5889FC" w14:textId="77777777" w:rsidR="00ED4B1F" w:rsidRDefault="00ED4B1F" w:rsidP="004269C6">
      <w:pPr>
        <w:pStyle w:val="Default"/>
        <w:numPr>
          <w:ilvl w:val="0"/>
          <w:numId w:val="32"/>
        </w:numPr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Participer aux matinées pédagogiques</w:t>
      </w:r>
    </w:p>
    <w:p w14:paraId="32B26EE6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02554C31" w14:textId="77777777" w:rsidR="00A07829" w:rsidRPr="002262B6" w:rsidRDefault="00A07829" w:rsidP="002262B6">
      <w:pPr>
        <w:numPr>
          <w:ilvl w:val="0"/>
          <w:numId w:val="9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>Particip</w:t>
      </w:r>
      <w:r w:rsidR="004269C6">
        <w:rPr>
          <w:rFonts w:asciiTheme="minorHAnsi" w:hAnsiTheme="minorHAnsi"/>
          <w:b/>
          <w:sz w:val="22"/>
          <w:szCs w:val="22"/>
        </w:rPr>
        <w:t>er</w:t>
      </w:r>
      <w:r w:rsidRPr="002262B6">
        <w:rPr>
          <w:rFonts w:asciiTheme="minorHAnsi" w:hAnsiTheme="minorHAnsi"/>
          <w:b/>
          <w:sz w:val="22"/>
          <w:szCs w:val="22"/>
        </w:rPr>
        <w:t xml:space="preserve"> à la vie de la collectivité</w:t>
      </w:r>
    </w:p>
    <w:p w14:paraId="1D58B717" w14:textId="77777777" w:rsidR="00A07829" w:rsidRPr="002262B6" w:rsidRDefault="00A07829" w:rsidP="002262B6">
      <w:pPr>
        <w:numPr>
          <w:ilvl w:val="0"/>
          <w:numId w:val="1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Répondre au téléphone,</w:t>
      </w:r>
    </w:p>
    <w:p w14:paraId="6F74A52D" w14:textId="77777777" w:rsidR="00A07829" w:rsidRPr="002262B6" w:rsidRDefault="00A07829" w:rsidP="002262B6">
      <w:pPr>
        <w:numPr>
          <w:ilvl w:val="0"/>
          <w:numId w:val="1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Contacter les familles en cas de problème,</w:t>
      </w:r>
    </w:p>
    <w:p w14:paraId="68F1AC8D" w14:textId="77777777" w:rsidR="00A07829" w:rsidRPr="002262B6" w:rsidRDefault="00A07829" w:rsidP="002262B6">
      <w:pPr>
        <w:numPr>
          <w:ilvl w:val="0"/>
          <w:numId w:val="19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Rendre compte de son activité au Responsable de service, travailler en transversalité avec les </w:t>
      </w:r>
      <w:r w:rsidR="0062343B">
        <w:rPr>
          <w:rFonts w:asciiTheme="minorHAnsi" w:hAnsiTheme="minorHAnsi"/>
          <w:sz w:val="22"/>
          <w:szCs w:val="22"/>
        </w:rPr>
        <w:t>autres services de la collectivité</w:t>
      </w:r>
    </w:p>
    <w:p w14:paraId="1A758B25" w14:textId="77777777" w:rsidR="00A07829" w:rsidRPr="002262B6" w:rsidRDefault="00A07829" w:rsidP="002262B6">
      <w:pPr>
        <w:numPr>
          <w:ilvl w:val="0"/>
          <w:numId w:val="19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Participer à des réunions de service ou de la collectivité,</w:t>
      </w:r>
    </w:p>
    <w:p w14:paraId="2A67CFD4" w14:textId="77777777" w:rsidR="00A07829" w:rsidRPr="00ED4B1F" w:rsidRDefault="00A07829" w:rsidP="0062343B">
      <w:pPr>
        <w:numPr>
          <w:ilvl w:val="0"/>
          <w:numId w:val="19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Participe aux évènements </w:t>
      </w:r>
      <w:r w:rsidR="0062343B">
        <w:rPr>
          <w:rFonts w:asciiTheme="minorHAnsi" w:hAnsiTheme="minorHAnsi"/>
          <w:sz w:val="22"/>
          <w:szCs w:val="22"/>
        </w:rPr>
        <w:t xml:space="preserve">et temps forts </w:t>
      </w:r>
      <w:r w:rsidRPr="002262B6">
        <w:rPr>
          <w:rFonts w:asciiTheme="minorHAnsi" w:hAnsiTheme="minorHAnsi"/>
          <w:sz w:val="22"/>
          <w:szCs w:val="22"/>
        </w:rPr>
        <w:t xml:space="preserve">de </w:t>
      </w:r>
      <w:r w:rsidR="0062343B">
        <w:rPr>
          <w:rFonts w:asciiTheme="minorHAnsi" w:hAnsiTheme="minorHAnsi"/>
          <w:sz w:val="22"/>
          <w:szCs w:val="22"/>
        </w:rPr>
        <w:t>la collectivité.</w:t>
      </w:r>
    </w:p>
    <w:p w14:paraId="6B9CB322" w14:textId="77777777" w:rsidR="00ED4B1F" w:rsidRPr="002262B6" w:rsidRDefault="00ED4B1F" w:rsidP="0062343B">
      <w:pPr>
        <w:numPr>
          <w:ilvl w:val="0"/>
          <w:numId w:val="19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 sur le temps de la pause méridienne : hygiène, prise des repas…</w:t>
      </w:r>
    </w:p>
    <w:p w14:paraId="75910540" w14:textId="77777777" w:rsidR="002262B6" w:rsidRDefault="002262B6" w:rsidP="002262B6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578369A6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lastRenderedPageBreak/>
        <w:t>Compétences attendues pour l’exercice des fonctions</w:t>
      </w:r>
    </w:p>
    <w:p w14:paraId="6778F9D1" w14:textId="77777777" w:rsidR="00A07829" w:rsidRDefault="00A07829" w:rsidP="00A07829">
      <w:pPr>
        <w:ind w:left="720"/>
        <w:jc w:val="both"/>
        <w:rPr>
          <w:rFonts w:asciiTheme="minorHAnsi" w:hAnsiTheme="minorHAnsi"/>
          <w:b/>
          <w:sz w:val="22"/>
          <w:szCs w:val="22"/>
        </w:rPr>
      </w:pPr>
    </w:p>
    <w:p w14:paraId="2714B213" w14:textId="77777777" w:rsidR="00ED4B1F" w:rsidRPr="002262B6" w:rsidRDefault="00ED4B1F" w:rsidP="00ED4B1F">
      <w:pPr>
        <w:numPr>
          <w:ilvl w:val="0"/>
          <w:numId w:val="21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>Savoir :</w:t>
      </w:r>
    </w:p>
    <w:p w14:paraId="60005300" w14:textId="77777777" w:rsidR="00ED4B1F" w:rsidRPr="002262B6" w:rsidRDefault="00ED4B1F" w:rsidP="00ED4B1F">
      <w:pPr>
        <w:numPr>
          <w:ilvl w:val="0"/>
          <w:numId w:val="15"/>
        </w:numPr>
        <w:ind w:hanging="29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Connai</w:t>
      </w:r>
      <w:r w:rsidRPr="002262B6">
        <w:rPr>
          <w:rFonts w:asciiTheme="minorHAnsi" w:hAnsiTheme="minorHAnsi"/>
          <w:sz w:val="22"/>
          <w:szCs w:val="22"/>
        </w:rPr>
        <w:t>tre les projets éducatif et pédagogique du service</w:t>
      </w:r>
    </w:p>
    <w:p w14:paraId="077D0783" w14:textId="77777777" w:rsidR="00ED4B1F" w:rsidRPr="002262B6" w:rsidRDefault="00ED4B1F" w:rsidP="00ED4B1F">
      <w:pPr>
        <w:numPr>
          <w:ilvl w:val="0"/>
          <w:numId w:val="15"/>
        </w:numPr>
        <w:ind w:hanging="294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Maîtriser les règles d’hygiène corporelle</w:t>
      </w:r>
    </w:p>
    <w:p w14:paraId="6295DE44" w14:textId="77777777" w:rsidR="00ED4B1F" w:rsidRPr="002262B6" w:rsidRDefault="00ED4B1F" w:rsidP="00ED4B1F">
      <w:pPr>
        <w:numPr>
          <w:ilvl w:val="0"/>
          <w:numId w:val="15"/>
        </w:numPr>
        <w:ind w:hanging="294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Maîtriser les postures professionnelles à tenir en cas d’accident</w:t>
      </w:r>
    </w:p>
    <w:p w14:paraId="2A7CC0F4" w14:textId="77777777" w:rsidR="00ED4B1F" w:rsidRPr="002262B6" w:rsidRDefault="00ED4B1F" w:rsidP="00ED4B1F">
      <w:pPr>
        <w:numPr>
          <w:ilvl w:val="0"/>
          <w:numId w:val="15"/>
        </w:numPr>
        <w:spacing w:before="100" w:beforeAutospacing="1" w:after="100" w:afterAutospacing="1" w:line="276" w:lineRule="auto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Maîtrise</w:t>
      </w:r>
      <w:r>
        <w:rPr>
          <w:rFonts w:asciiTheme="minorHAnsi" w:hAnsiTheme="minorHAnsi"/>
          <w:bCs/>
          <w:sz w:val="22"/>
          <w:szCs w:val="22"/>
        </w:rPr>
        <w:t xml:space="preserve">r l’utilisation du matériel, les techniques et </w:t>
      </w:r>
      <w:r w:rsidRPr="002262B6">
        <w:rPr>
          <w:rFonts w:asciiTheme="minorHAnsi" w:hAnsiTheme="minorHAnsi"/>
          <w:bCs/>
          <w:sz w:val="22"/>
          <w:szCs w:val="22"/>
        </w:rPr>
        <w:t>produits</w:t>
      </w:r>
      <w:r>
        <w:rPr>
          <w:rFonts w:asciiTheme="minorHAnsi" w:hAnsiTheme="minorHAnsi"/>
          <w:bCs/>
          <w:sz w:val="22"/>
          <w:szCs w:val="22"/>
        </w:rPr>
        <w:t xml:space="preserve"> d’entretien</w:t>
      </w:r>
    </w:p>
    <w:p w14:paraId="0F0319D9" w14:textId="77777777" w:rsidR="00ED4B1F" w:rsidRPr="002262B6" w:rsidRDefault="00ED4B1F" w:rsidP="00ED4B1F">
      <w:pPr>
        <w:numPr>
          <w:ilvl w:val="0"/>
          <w:numId w:val="15"/>
        </w:numPr>
        <w:spacing w:before="100" w:beforeAutospacing="1" w:after="100" w:afterAutospacing="1" w:line="276" w:lineRule="auto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Connaitre les gestes et postures de travail à adopter dans le cas de port de charge ou d’entretien des locaux</w:t>
      </w:r>
    </w:p>
    <w:p w14:paraId="05035F12" w14:textId="77777777" w:rsidR="00ED4B1F" w:rsidRDefault="00ED4B1F" w:rsidP="00ED4B1F">
      <w:pPr>
        <w:numPr>
          <w:ilvl w:val="0"/>
          <w:numId w:val="15"/>
        </w:numPr>
        <w:spacing w:before="100" w:beforeAutospacing="1" w:after="100" w:afterAutospacing="1" w:line="276" w:lineRule="auto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 xml:space="preserve">Notions de sécurité et risques pour le public, </w:t>
      </w:r>
    </w:p>
    <w:p w14:paraId="6D62E2B8" w14:textId="77777777" w:rsidR="00ED4B1F" w:rsidRPr="00235750" w:rsidRDefault="00ED4B1F" w:rsidP="00ED4B1F">
      <w:pPr>
        <w:numPr>
          <w:ilvl w:val="0"/>
          <w:numId w:val="15"/>
        </w:numPr>
        <w:spacing w:before="100" w:beforeAutospacing="1" w:after="100" w:afterAutospacing="1" w:line="276" w:lineRule="auto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 w:rsidRPr="00235750">
        <w:rPr>
          <w:rFonts w:asciiTheme="minorHAnsi" w:hAnsiTheme="minorHAnsi"/>
          <w:bCs/>
          <w:sz w:val="22"/>
          <w:szCs w:val="22"/>
        </w:rPr>
        <w:t xml:space="preserve">Hygiène alimentaire, protocoles de nettoyage et </w:t>
      </w:r>
      <w:r>
        <w:rPr>
          <w:rFonts w:asciiTheme="minorHAnsi" w:hAnsiTheme="minorHAnsi"/>
          <w:bCs/>
          <w:sz w:val="22"/>
          <w:szCs w:val="22"/>
        </w:rPr>
        <w:t>p</w:t>
      </w:r>
      <w:r w:rsidRPr="00235750">
        <w:rPr>
          <w:rFonts w:asciiTheme="minorHAnsi" w:hAnsiTheme="minorHAnsi"/>
          <w:bCs/>
          <w:sz w:val="22"/>
          <w:szCs w:val="22"/>
        </w:rPr>
        <w:t>rincipes de rangement</w:t>
      </w: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9236"/>
        <w:gridCol w:w="45"/>
      </w:tblGrid>
      <w:tr w:rsidR="004269C6" w:rsidRPr="004269C6" w14:paraId="539F2D98" w14:textId="77777777" w:rsidTr="0062343B">
        <w:trPr>
          <w:tblCellSpacing w:w="15" w:type="dxa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09AFE" w14:textId="77777777" w:rsidR="004269C6" w:rsidRDefault="004269C6" w:rsidP="004269C6">
            <w:pPr>
              <w:pStyle w:val="Paragraphedeliste"/>
              <w:numPr>
                <w:ilvl w:val="0"/>
                <w:numId w:val="34"/>
              </w:numPr>
              <w:spacing w:after="21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 xml:space="preserve">Savoir-Faire </w:t>
            </w:r>
          </w:p>
          <w:p w14:paraId="7D66B658" w14:textId="77777777" w:rsidR="00ED4B1F" w:rsidRDefault="00ED4B1F" w:rsidP="00ED4B1F">
            <w:pPr>
              <w:pStyle w:val="Paragraphedeliste"/>
              <w:spacing w:after="210"/>
              <w:ind w:left="36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</w:p>
          <w:p w14:paraId="686E5763" w14:textId="77777777" w:rsidR="00ED4B1F" w:rsidRPr="002262B6" w:rsidRDefault="00ED4B1F" w:rsidP="00ED4B1F">
            <w:pPr>
              <w:numPr>
                <w:ilvl w:val="0"/>
                <w:numId w:val="16"/>
              </w:numPr>
              <w:ind w:left="709" w:hanging="28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262B6">
              <w:rPr>
                <w:rFonts w:asciiTheme="minorHAnsi" w:hAnsiTheme="minorHAnsi"/>
                <w:sz w:val="22"/>
                <w:szCs w:val="22"/>
              </w:rPr>
              <w:t xml:space="preserve">Organiser méthodiquement son travail en fonction du planning et des consignes </w:t>
            </w:r>
          </w:p>
          <w:p w14:paraId="6C1B4FE6" w14:textId="77777777" w:rsidR="00ED4B1F" w:rsidRPr="002262B6" w:rsidRDefault="00ED4B1F" w:rsidP="00ED4B1F">
            <w:pPr>
              <w:numPr>
                <w:ilvl w:val="0"/>
                <w:numId w:val="16"/>
              </w:numPr>
              <w:ind w:left="709" w:hanging="28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262B6">
              <w:rPr>
                <w:rFonts w:asciiTheme="minorHAnsi" w:hAnsiTheme="minorHAnsi"/>
                <w:sz w:val="22"/>
                <w:szCs w:val="22"/>
              </w:rPr>
              <w:t>Appliquer les protocoles et les consignes de sécurité</w:t>
            </w:r>
          </w:p>
          <w:p w14:paraId="6ED509B6" w14:textId="77777777" w:rsidR="00ED4B1F" w:rsidRPr="002262B6" w:rsidRDefault="00ED4B1F" w:rsidP="00ED4B1F">
            <w:pPr>
              <w:numPr>
                <w:ilvl w:val="0"/>
                <w:numId w:val="16"/>
              </w:numPr>
              <w:ind w:left="709" w:hanging="28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262B6">
              <w:rPr>
                <w:rFonts w:asciiTheme="minorHAnsi" w:hAnsiTheme="minorHAnsi"/>
                <w:sz w:val="22"/>
                <w:szCs w:val="22"/>
              </w:rPr>
              <w:t>Capacité à rendre compte de tout évènement, dont l’importance le justifie</w:t>
            </w:r>
          </w:p>
          <w:p w14:paraId="7DE27F54" w14:textId="77777777" w:rsidR="00ED4B1F" w:rsidRPr="002262B6" w:rsidRDefault="00ED4B1F" w:rsidP="00ED4B1F">
            <w:pPr>
              <w:numPr>
                <w:ilvl w:val="0"/>
                <w:numId w:val="16"/>
              </w:numPr>
              <w:ind w:left="709" w:hanging="28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262B6">
              <w:rPr>
                <w:rFonts w:asciiTheme="minorHAnsi" w:hAnsiTheme="minorHAnsi"/>
                <w:sz w:val="22"/>
                <w:szCs w:val="22"/>
              </w:rPr>
              <w:t>Respecter la discrétion requise, lors des interventions dans les locaux occupés</w:t>
            </w:r>
          </w:p>
          <w:p w14:paraId="753BAF3A" w14:textId="77777777" w:rsidR="00ED4B1F" w:rsidRPr="002262B6" w:rsidRDefault="00ED4B1F" w:rsidP="00ED4B1F">
            <w:pPr>
              <w:numPr>
                <w:ilvl w:val="0"/>
                <w:numId w:val="16"/>
              </w:numPr>
              <w:ind w:left="709" w:hanging="28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262B6">
              <w:rPr>
                <w:rFonts w:asciiTheme="minorHAnsi" w:hAnsiTheme="minorHAnsi"/>
                <w:sz w:val="22"/>
                <w:szCs w:val="22"/>
              </w:rPr>
              <w:t>Nettoyer les matériels et les machines après usage</w:t>
            </w:r>
          </w:p>
          <w:p w14:paraId="0DBE2BB3" w14:textId="77777777" w:rsidR="00ED4B1F" w:rsidRPr="004269C6" w:rsidRDefault="00ED4B1F" w:rsidP="00ED4B1F">
            <w:pPr>
              <w:pStyle w:val="Paragraphedeliste"/>
              <w:spacing w:after="210"/>
              <w:ind w:left="36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</w:p>
        </w:tc>
      </w:tr>
      <w:tr w:rsidR="004269C6" w:rsidRPr="004269C6" w14:paraId="026CE85B" w14:textId="77777777" w:rsidTr="0062343B">
        <w:trPr>
          <w:tblCellSpacing w:w="15" w:type="dxa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A50992" w14:textId="77777777" w:rsidR="004269C6" w:rsidRPr="0062343B" w:rsidRDefault="004269C6" w:rsidP="0062343B">
            <w:pPr>
              <w:pStyle w:val="Paragraphedeliste"/>
              <w:numPr>
                <w:ilvl w:val="0"/>
                <w:numId w:val="35"/>
              </w:numPr>
              <w:spacing w:after="21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62343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Participation à l'élaboration du projet pédagogique</w:t>
            </w:r>
          </w:p>
        </w:tc>
      </w:tr>
      <w:tr w:rsidR="004269C6" w:rsidRPr="004269C6" w14:paraId="251F001E" w14:textId="77777777" w:rsidTr="0062343B">
        <w:trPr>
          <w:gridBefore w:val="1"/>
          <w:gridAfter w:val="1"/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A9505" w14:textId="77777777" w:rsidR="004269C6" w:rsidRPr="004269C6" w:rsidRDefault="004269C6" w:rsidP="0062343B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Analyser les besoins et les caractéristiques des publics accueillis</w:t>
            </w:r>
          </w:p>
          <w:p w14:paraId="41D3AFDE" w14:textId="77777777" w:rsidR="004269C6" w:rsidRPr="004269C6" w:rsidRDefault="004269C6" w:rsidP="0062343B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Élaborer et mettre en œuvre le</w:t>
            </w:r>
            <w:r w:rsidR="0062343B">
              <w:rPr>
                <w:rFonts w:asciiTheme="minorHAnsi" w:hAnsiTheme="minorHAnsi"/>
                <w:color w:val="333333"/>
                <w:sz w:val="22"/>
                <w:szCs w:val="22"/>
              </w:rPr>
              <w:t xml:space="preserve"> ou le</w:t>
            </w: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s projets pédagogiques de la structure d'accueil</w:t>
            </w:r>
          </w:p>
          <w:p w14:paraId="710EBA54" w14:textId="77777777" w:rsidR="004269C6" w:rsidRPr="004269C6" w:rsidRDefault="004269C6" w:rsidP="0062343B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Construire et développer une démarche coopérative de projet</w:t>
            </w:r>
          </w:p>
          <w:p w14:paraId="5D0F0AD2" w14:textId="77777777" w:rsidR="004269C6" w:rsidRPr="004269C6" w:rsidRDefault="004269C6" w:rsidP="0062343B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Prendre en compte le développement durable dans l'élaboration du projet pédagogique</w:t>
            </w:r>
          </w:p>
        </w:tc>
      </w:tr>
      <w:tr w:rsidR="004269C6" w:rsidRPr="004269C6" w14:paraId="0AFFC64B" w14:textId="77777777" w:rsidTr="0062343B">
        <w:trPr>
          <w:tblCellSpacing w:w="15" w:type="dxa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452F8" w14:textId="77777777" w:rsidR="004269C6" w:rsidRPr="0062343B" w:rsidRDefault="004269C6" w:rsidP="0062343B">
            <w:pPr>
              <w:pStyle w:val="Paragraphedeliste"/>
              <w:numPr>
                <w:ilvl w:val="0"/>
                <w:numId w:val="36"/>
              </w:numPr>
              <w:spacing w:after="24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62343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Animation des activités et accompagnement des publics accueillis</w:t>
            </w:r>
          </w:p>
        </w:tc>
      </w:tr>
      <w:tr w:rsidR="004269C6" w:rsidRPr="004269C6" w14:paraId="63A78B0F" w14:textId="77777777" w:rsidTr="0062343B">
        <w:trPr>
          <w:tblCellSpacing w:w="15" w:type="dxa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6E8B1" w14:textId="352DDABB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 xml:space="preserve">Encadrer des activités </w:t>
            </w:r>
            <w:r w:rsidR="00EA08DD">
              <w:rPr>
                <w:rFonts w:asciiTheme="minorHAnsi" w:hAnsiTheme="minorHAnsi"/>
                <w:color w:val="333333"/>
                <w:sz w:val="22"/>
                <w:szCs w:val="22"/>
              </w:rPr>
              <w:t xml:space="preserve">sportives et </w:t>
            </w: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de loisirs et les adapter aux différents publics</w:t>
            </w:r>
          </w:p>
          <w:p w14:paraId="33F97FAE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Concevoir des séances en adaptant des supports d'animation en lien avec le projet pédagogique</w:t>
            </w:r>
          </w:p>
          <w:p w14:paraId="05A40497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Planifier des temps d'animation en respectant les rythmes des publics</w:t>
            </w:r>
          </w:p>
          <w:p w14:paraId="0050C830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Élaborer et suivre le budget lié aux activités</w:t>
            </w:r>
          </w:p>
          <w:p w14:paraId="361C76CF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Respecter les capacités, l'expression et la créativité de l'individu</w:t>
            </w:r>
          </w:p>
          <w:p w14:paraId="7D06C4D4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Être à l'écoute et savoir dialoguer avec le public</w:t>
            </w:r>
          </w:p>
          <w:p w14:paraId="07B9FB3F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Impulser et animer la dynamique du groupe</w:t>
            </w:r>
          </w:p>
          <w:p w14:paraId="04E847AD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Mettre en forme et faciliter le projet du groupe de jeunes</w:t>
            </w:r>
          </w:p>
          <w:p w14:paraId="5E127CA1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S'adapter à la diversité sociale et culturelle des jeunes</w:t>
            </w:r>
          </w:p>
          <w:p w14:paraId="064422F4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Repérer les jeunes en difficulté et signaler la situation au responsable de la structure</w:t>
            </w:r>
          </w:p>
          <w:p w14:paraId="7EFDA4C8" w14:textId="77777777" w:rsidR="004269C6" w:rsidRPr="004269C6" w:rsidRDefault="004269C6" w:rsidP="0062343B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Sensibiliser les enfants et les jeunes au respect de l'environnement</w:t>
            </w:r>
          </w:p>
        </w:tc>
      </w:tr>
      <w:tr w:rsidR="004269C6" w:rsidRPr="004269C6" w14:paraId="54ED841A" w14:textId="77777777" w:rsidTr="0062343B">
        <w:trPr>
          <w:tblCellSpacing w:w="15" w:type="dxa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EA8C6" w14:textId="77777777" w:rsidR="004269C6" w:rsidRPr="004269C6" w:rsidRDefault="004269C6" w:rsidP="004269C6">
            <w:pPr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</w:tc>
      </w:tr>
      <w:tr w:rsidR="004269C6" w:rsidRPr="004269C6" w14:paraId="017D7E4C" w14:textId="77777777" w:rsidTr="0062343B">
        <w:trPr>
          <w:tblCellSpacing w:w="15" w:type="dxa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1C0EC" w14:textId="77777777" w:rsidR="004269C6" w:rsidRDefault="004269C6" w:rsidP="0062343B">
            <w:pPr>
              <w:pStyle w:val="Paragraphedeliste"/>
              <w:numPr>
                <w:ilvl w:val="0"/>
                <w:numId w:val="39"/>
              </w:numPr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62343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Savoirs socioprofessionnels</w:t>
            </w:r>
          </w:p>
          <w:p w14:paraId="7382F1A7" w14:textId="77777777" w:rsidR="0062343B" w:rsidRPr="0062343B" w:rsidRDefault="0062343B" w:rsidP="0062343B">
            <w:pPr>
              <w:pStyle w:val="Paragraphedeliste"/>
              <w:ind w:left="36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</w:p>
        </w:tc>
      </w:tr>
      <w:tr w:rsidR="004269C6" w:rsidRPr="004269C6" w14:paraId="17E00449" w14:textId="77777777" w:rsidTr="0062343B">
        <w:trPr>
          <w:tblCellSpacing w:w="15" w:type="dxa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62C901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Missions, projets éducatifs, structuration du service et valeurs partagées de l'animation</w:t>
            </w:r>
          </w:p>
          <w:p w14:paraId="56C60953" w14:textId="77777777" w:rsidR="0062343B" w:rsidRPr="0062343B" w:rsidRDefault="0062343B" w:rsidP="0062343B">
            <w:pPr>
              <w:numPr>
                <w:ilvl w:val="0"/>
                <w:numId w:val="4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2343B">
              <w:rPr>
                <w:rFonts w:asciiTheme="minorHAnsi" w:hAnsiTheme="minorHAnsi"/>
                <w:sz w:val="22"/>
                <w:szCs w:val="22"/>
              </w:rPr>
              <w:t>Connaissance de l’organisation de la collectivité et culture territoriale</w:t>
            </w:r>
          </w:p>
          <w:p w14:paraId="066091EB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Réseau de partenaires socio-éducatifs</w:t>
            </w:r>
          </w:p>
          <w:p w14:paraId="41CA92E7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lastRenderedPageBreak/>
              <w:t>Connaissances pédagogiques liées au public</w:t>
            </w:r>
          </w:p>
          <w:p w14:paraId="13727A0B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Méthodologie de construction d'un cycle d'activités</w:t>
            </w:r>
          </w:p>
          <w:p w14:paraId="29C0AE78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Conditions matérielles et techniques des projets et des activités</w:t>
            </w:r>
          </w:p>
          <w:p w14:paraId="5FF20D74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Rythme de l'enfant et de l'adolescent</w:t>
            </w:r>
          </w:p>
          <w:p w14:paraId="63FB0F81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Activités d'éveil, sportives, culturelles, artistiques</w:t>
            </w:r>
          </w:p>
          <w:p w14:paraId="318EA513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Techniques d'animation et d'encadrement</w:t>
            </w:r>
          </w:p>
          <w:p w14:paraId="485FA23E" w14:textId="77777777" w:rsidR="004269C6" w:rsidRPr="004269C6" w:rsidRDefault="004269C6" w:rsidP="0062343B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Caractéristiques du public adolescent</w:t>
            </w:r>
          </w:p>
        </w:tc>
      </w:tr>
    </w:tbl>
    <w:p w14:paraId="08111D3E" w14:textId="77777777" w:rsidR="0062343B" w:rsidRPr="002262B6" w:rsidRDefault="0062343B" w:rsidP="0062343B">
      <w:pPr>
        <w:pStyle w:val="Paragraphedeliste"/>
        <w:numPr>
          <w:ilvl w:val="0"/>
          <w:numId w:val="23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lastRenderedPageBreak/>
        <w:t>Qualités et aptitudes requises (« savoir-être ») :</w:t>
      </w:r>
    </w:p>
    <w:p w14:paraId="139B9A42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Goût du travail avec les enfants</w:t>
      </w:r>
    </w:p>
    <w:p w14:paraId="53799B6F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Respect de l’autorité hiérarchique</w:t>
      </w:r>
    </w:p>
    <w:p w14:paraId="7B4CD9C5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proofErr w:type="spellStart"/>
      <w:r w:rsidRPr="002262B6">
        <w:rPr>
          <w:rFonts w:asciiTheme="minorHAnsi" w:hAnsiTheme="minorHAnsi"/>
          <w:sz w:val="22"/>
          <w:szCs w:val="22"/>
        </w:rPr>
        <w:t>Etre</w:t>
      </w:r>
      <w:proofErr w:type="spellEnd"/>
      <w:r w:rsidRPr="002262B6">
        <w:rPr>
          <w:rFonts w:asciiTheme="minorHAnsi" w:hAnsiTheme="minorHAnsi"/>
          <w:sz w:val="22"/>
          <w:szCs w:val="22"/>
        </w:rPr>
        <w:t xml:space="preserve"> rigoureux et méthodique</w:t>
      </w:r>
    </w:p>
    <w:p w14:paraId="4E4B62B6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proofErr w:type="spellStart"/>
      <w:r w:rsidRPr="002262B6">
        <w:rPr>
          <w:rFonts w:asciiTheme="minorHAnsi" w:hAnsiTheme="minorHAnsi"/>
          <w:sz w:val="22"/>
          <w:szCs w:val="22"/>
        </w:rPr>
        <w:t>Etre</w:t>
      </w:r>
      <w:proofErr w:type="spellEnd"/>
      <w:r w:rsidRPr="002262B6">
        <w:rPr>
          <w:rFonts w:asciiTheme="minorHAnsi" w:hAnsiTheme="minorHAnsi"/>
          <w:sz w:val="22"/>
          <w:szCs w:val="22"/>
        </w:rPr>
        <w:t xml:space="preserve"> vigilant, attentif et réactif</w:t>
      </w:r>
    </w:p>
    <w:p w14:paraId="3D16BB9B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proofErr w:type="spellStart"/>
      <w:r w:rsidRPr="002262B6">
        <w:rPr>
          <w:rFonts w:asciiTheme="minorHAnsi" w:hAnsiTheme="minorHAnsi"/>
          <w:sz w:val="22"/>
          <w:szCs w:val="22"/>
        </w:rPr>
        <w:t>Etre</w:t>
      </w:r>
      <w:proofErr w:type="spellEnd"/>
      <w:r w:rsidRPr="002262B6">
        <w:rPr>
          <w:rFonts w:asciiTheme="minorHAnsi" w:hAnsiTheme="minorHAnsi"/>
          <w:sz w:val="22"/>
          <w:szCs w:val="22"/>
        </w:rPr>
        <w:t xml:space="preserve"> patient, être disponible</w:t>
      </w:r>
    </w:p>
    <w:p w14:paraId="2C27FAD5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Savoir travailler en équipe</w:t>
      </w:r>
    </w:p>
    <w:p w14:paraId="14CE88D6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Bon relationnel, savoir gérer les situations relationnelles difficiles</w:t>
      </w:r>
    </w:p>
    <w:p w14:paraId="526429D8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Conserver neutralité et objectivité </w:t>
      </w:r>
    </w:p>
    <w:p w14:paraId="67A634D5" w14:textId="77777777" w:rsidR="0062343B" w:rsidRPr="002262B6" w:rsidRDefault="0062343B" w:rsidP="0062343B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Respect des obligations de discrétion et de confidentialité</w:t>
      </w:r>
    </w:p>
    <w:p w14:paraId="6E45C8C3" w14:textId="77777777" w:rsidR="0062343B" w:rsidRDefault="0062343B" w:rsidP="0062343B">
      <w:pPr>
        <w:pStyle w:val="Paragraphedeliste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0633C493" w14:textId="77777777" w:rsidR="00A07829" w:rsidRDefault="00A07829" w:rsidP="002262B6">
      <w:pPr>
        <w:pStyle w:val="Paragraphedeliste"/>
        <w:numPr>
          <w:ilvl w:val="0"/>
          <w:numId w:val="24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>Indicateurs</w:t>
      </w:r>
      <w:r w:rsidR="0062343B">
        <w:rPr>
          <w:rFonts w:asciiTheme="minorHAnsi" w:hAnsiTheme="minorHAnsi"/>
          <w:b/>
          <w:sz w:val="22"/>
          <w:szCs w:val="22"/>
        </w:rPr>
        <w:t xml:space="preserve"> d’appréciation des résultats</w:t>
      </w:r>
    </w:p>
    <w:p w14:paraId="0B08E5E4" w14:textId="77777777" w:rsidR="0062343B" w:rsidRPr="002262B6" w:rsidRDefault="0062343B" w:rsidP="0062343B">
      <w:pPr>
        <w:pStyle w:val="Paragraphedeliste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6F680EED" w14:textId="77777777" w:rsidR="00A07829" w:rsidRPr="002262B6" w:rsidRDefault="00A07829" w:rsidP="002262B6">
      <w:pPr>
        <w:numPr>
          <w:ilvl w:val="0"/>
          <w:numId w:val="18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Degré de satisfaction des usagers et/ou des responsables, amélioration de la qualité du service rendu</w:t>
      </w:r>
    </w:p>
    <w:p w14:paraId="061195A9" w14:textId="77777777" w:rsidR="00A07829" w:rsidRPr="002262B6" w:rsidRDefault="00A07829" w:rsidP="002262B6">
      <w:pPr>
        <w:numPr>
          <w:ilvl w:val="0"/>
          <w:numId w:val="18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Bonne circulation de l’information</w:t>
      </w:r>
    </w:p>
    <w:p w14:paraId="6BA715BC" w14:textId="77777777" w:rsidR="00A07829" w:rsidRPr="002262B6" w:rsidRDefault="00A07829" w:rsidP="002262B6">
      <w:pPr>
        <w:numPr>
          <w:ilvl w:val="0"/>
          <w:numId w:val="18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Objectifs de progrès : processus d’amélioration individuelle ou collective par des formations</w:t>
      </w:r>
    </w:p>
    <w:p w14:paraId="03F9C6FC" w14:textId="77777777" w:rsidR="002E4577" w:rsidRDefault="002E4577" w:rsidP="002E4577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2053646D" w14:textId="77777777" w:rsidR="002262B6" w:rsidRPr="002262B6" w:rsidRDefault="002262B6" w:rsidP="002E4577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3A4069E3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  <w:r w:rsidRPr="00A07829">
        <w:rPr>
          <w:rFonts w:asciiTheme="minorHAnsi" w:hAnsiTheme="minorHAnsi"/>
          <w:b/>
          <w:i/>
        </w:rPr>
        <w:t>Fiche révisable à tout moment en fonction des nécessités de service.</w:t>
      </w:r>
    </w:p>
    <w:p w14:paraId="542AFD75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104A6319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10C877A6" w14:textId="77777777" w:rsidR="002262B6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Date :</w:t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  <w:t>Prénom et Nom :</w:t>
      </w:r>
    </w:p>
    <w:p w14:paraId="75A2CC4E" w14:textId="77777777" w:rsidR="002262B6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0184C49A" w14:textId="77777777" w:rsidR="002262B6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5D76E996" w14:textId="77777777" w:rsidR="002E4577" w:rsidRPr="00A07829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 w:rsidR="00A07829">
        <w:rPr>
          <w:rFonts w:asciiTheme="minorHAnsi" w:hAnsiTheme="minorHAnsi"/>
          <w:b/>
          <w:i/>
        </w:rPr>
        <w:t xml:space="preserve">Signature </w:t>
      </w:r>
      <w:r w:rsidR="002E4577" w:rsidRPr="00A07829">
        <w:rPr>
          <w:rFonts w:asciiTheme="minorHAnsi" w:hAnsiTheme="minorHAnsi"/>
          <w:b/>
          <w:i/>
        </w:rPr>
        <w:t>de l’agent :</w:t>
      </w:r>
    </w:p>
    <w:p w14:paraId="35EC0EB0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3BFC4A28" w14:textId="77777777" w:rsidR="00A07829" w:rsidRPr="00A07829" w:rsidRDefault="00A07829">
      <w:pPr>
        <w:ind w:right="112"/>
        <w:rPr>
          <w:rFonts w:asciiTheme="minorHAnsi" w:hAnsiTheme="minorHAnsi"/>
        </w:rPr>
      </w:pPr>
    </w:p>
    <w:sectPr w:rsidR="00A07829" w:rsidRPr="00A07829" w:rsidSect="0062343B">
      <w:footerReference w:type="default" r:id="rId8"/>
      <w:headerReference w:type="first" r:id="rId9"/>
      <w:footerReference w:type="first" r:id="rId10"/>
      <w:pgSz w:w="11906" w:h="16838" w:code="9"/>
      <w:pgMar w:top="1871" w:right="70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5A41" w14:textId="77777777" w:rsidR="000E02BE" w:rsidRDefault="000E02BE" w:rsidP="00DF1ED9">
      <w:r>
        <w:separator/>
      </w:r>
    </w:p>
  </w:endnote>
  <w:endnote w:type="continuationSeparator" w:id="0">
    <w:p w14:paraId="6729787F" w14:textId="77777777" w:rsidR="000E02BE" w:rsidRDefault="000E02BE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Nirmala UI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A690F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B6CDD3C" wp14:editId="1A703C96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B5C03" w14:textId="77777777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ED4B1F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5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0935A1C8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6CDD3C" id="Group 55" o:spid="_x0000_s1026" style="position:absolute;margin-left:-91.55pt;margin-top:-3.3pt;width:534.55pt;height:60.75pt;z-index:25165670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DrJAuCAAAgAElEQVQ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Y&#10;u3NIAAAAwDCof+tHmLxB4AE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Bi7c0gAAADAMKh/60eYvEHgAQ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LnA9TcAACAASURBV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IzdOSQAAABgGNS/9SNM3iDw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+Ug/1MAACAASURBVA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jN05JAAA&#10;AGAY1L/1I0zeIP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Cs3Tkk&#10;AAAAYBjUv/UjTN4g8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DUeXIQAACBFJREFU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DEB5C03" w14:textId="77777777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ED4B1F">
                        <w:rPr>
                          <w:rFonts w:ascii="Calibri" w:hAnsi="Calibri" w:cs="Calibri"/>
                          <w:noProof/>
                          <w:sz w:val="18"/>
                        </w:rPr>
                        <w:t>5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0935A1C8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C86DC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C67126A" wp14:editId="293A5569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EA587" w14:textId="77777777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ED4B1F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5C0F999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67126A" id="Group 52" o:spid="_x0000_s1029" style="position:absolute;margin-left:-91.65pt;margin-top:-3.4pt;width:534.55pt;height:60.75pt;z-index:25165772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3F1EA587" w14:textId="77777777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ED4B1F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5C0F999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5C0AA" w14:textId="77777777" w:rsidR="000E02BE" w:rsidRDefault="000E02BE" w:rsidP="00DF1ED9">
      <w:r>
        <w:separator/>
      </w:r>
    </w:p>
  </w:footnote>
  <w:footnote w:type="continuationSeparator" w:id="0">
    <w:p w14:paraId="3E17C348" w14:textId="77777777" w:rsidR="000E02BE" w:rsidRDefault="000E02BE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26D85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ED10EA6" wp14:editId="152BCD13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8D61DB" id="Group 58" o:spid="_x0000_s1026" style="position:absolute;margin-left:-105pt;margin-top:-117.6pt;width:563.25pt;height:132.15pt;z-index:-25165772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11AAAA11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62506619" w14:textId="77777777" w:rsidR="00A53ADD" w:rsidRPr="00C45DFF" w:rsidRDefault="00522844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FICHE DE </w:t>
          </w:r>
          <w:r w:rsidR="00C45DFF"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POSTE</w:t>
          </w:r>
        </w:p>
        <w:p w14:paraId="4169C4AB" w14:textId="724C165D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Pôle </w:t>
          </w:r>
          <w:r w:rsidR="002262B6">
            <w:rPr>
              <w:rFonts w:ascii="Futura PT Medium" w:hAnsi="Futura PT Medium"/>
              <w:b/>
              <w:spacing w:val="100"/>
              <w:sz w:val="44"/>
              <w:szCs w:val="44"/>
            </w:rPr>
            <w:t>Enfance-Jeunesse</w:t>
          </w:r>
          <w:r w:rsidR="00EA08DD">
            <w:rPr>
              <w:rFonts w:ascii="Futura PT Medium" w:hAnsi="Futura PT Medium"/>
              <w:b/>
              <w:spacing w:val="100"/>
              <w:sz w:val="44"/>
              <w:szCs w:val="44"/>
            </w:rPr>
            <w:t>- Sports</w:t>
          </w:r>
        </w:p>
      </w:tc>
    </w:tr>
  </w:tbl>
  <w:p w14:paraId="5B4B0EC3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39A1"/>
    <w:multiLevelType w:val="hybridMultilevel"/>
    <w:tmpl w:val="07FC9C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072091"/>
    <w:multiLevelType w:val="multilevel"/>
    <w:tmpl w:val="1122BA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B6085B"/>
    <w:multiLevelType w:val="hybridMultilevel"/>
    <w:tmpl w:val="63BC79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F5F10"/>
    <w:multiLevelType w:val="hybridMultilevel"/>
    <w:tmpl w:val="4D1455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F342C7"/>
    <w:multiLevelType w:val="multilevel"/>
    <w:tmpl w:val="F91E937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6A4FDE"/>
    <w:multiLevelType w:val="hybridMultilevel"/>
    <w:tmpl w:val="70FE1994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250264"/>
    <w:multiLevelType w:val="hybridMultilevel"/>
    <w:tmpl w:val="E66A2B46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533D0D"/>
    <w:multiLevelType w:val="hybridMultilevel"/>
    <w:tmpl w:val="DA8745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24B5FEE"/>
    <w:multiLevelType w:val="hybridMultilevel"/>
    <w:tmpl w:val="0082BD0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44280"/>
    <w:multiLevelType w:val="multilevel"/>
    <w:tmpl w:val="F488A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BA5911"/>
    <w:multiLevelType w:val="hybridMultilevel"/>
    <w:tmpl w:val="6D1427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401E0EC0"/>
    <w:multiLevelType w:val="hybridMultilevel"/>
    <w:tmpl w:val="FAC4E6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2D05CE"/>
    <w:multiLevelType w:val="hybridMultilevel"/>
    <w:tmpl w:val="D27C622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67242A"/>
    <w:multiLevelType w:val="hybridMultilevel"/>
    <w:tmpl w:val="4A2004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31162"/>
    <w:multiLevelType w:val="hybridMultilevel"/>
    <w:tmpl w:val="105C18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8F22C0"/>
    <w:multiLevelType w:val="multilevel"/>
    <w:tmpl w:val="C7E8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B45B6"/>
    <w:multiLevelType w:val="multilevel"/>
    <w:tmpl w:val="196CC96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 w15:restartNumberingAfterBreak="0">
    <w:nsid w:val="56AB2999"/>
    <w:multiLevelType w:val="multilevel"/>
    <w:tmpl w:val="18AA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C677A1"/>
    <w:multiLevelType w:val="hybridMultilevel"/>
    <w:tmpl w:val="3C3E681C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A0EFD"/>
    <w:multiLevelType w:val="hybridMultilevel"/>
    <w:tmpl w:val="4F665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8FB311D"/>
    <w:multiLevelType w:val="hybridMultilevel"/>
    <w:tmpl w:val="BB121F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884235"/>
    <w:multiLevelType w:val="hybridMultilevel"/>
    <w:tmpl w:val="78806A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D532B1"/>
    <w:multiLevelType w:val="hybridMultilevel"/>
    <w:tmpl w:val="E7227E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DB7387"/>
    <w:multiLevelType w:val="multilevel"/>
    <w:tmpl w:val="8602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295063">
    <w:abstractNumId w:val="27"/>
  </w:num>
  <w:num w:numId="2" w16cid:durableId="69622795">
    <w:abstractNumId w:val="34"/>
  </w:num>
  <w:num w:numId="3" w16cid:durableId="196821139">
    <w:abstractNumId w:val="0"/>
  </w:num>
  <w:num w:numId="4" w16cid:durableId="562109021">
    <w:abstractNumId w:val="18"/>
  </w:num>
  <w:num w:numId="5" w16cid:durableId="1916158626">
    <w:abstractNumId w:val="17"/>
  </w:num>
  <w:num w:numId="6" w16cid:durableId="1699426560">
    <w:abstractNumId w:val="32"/>
  </w:num>
  <w:num w:numId="7" w16cid:durableId="1167747443">
    <w:abstractNumId w:val="5"/>
  </w:num>
  <w:num w:numId="8" w16cid:durableId="679043564">
    <w:abstractNumId w:val="33"/>
  </w:num>
  <w:num w:numId="9" w16cid:durableId="729310847">
    <w:abstractNumId w:val="21"/>
  </w:num>
  <w:num w:numId="10" w16cid:durableId="496267980">
    <w:abstractNumId w:val="29"/>
  </w:num>
  <w:num w:numId="11" w16cid:durableId="599919653">
    <w:abstractNumId w:val="16"/>
  </w:num>
  <w:num w:numId="12" w16cid:durableId="1509099156">
    <w:abstractNumId w:val="9"/>
  </w:num>
  <w:num w:numId="13" w16cid:durableId="1166944684">
    <w:abstractNumId w:val="39"/>
  </w:num>
  <w:num w:numId="14" w16cid:durableId="1915234815">
    <w:abstractNumId w:val="23"/>
  </w:num>
  <w:num w:numId="15" w16cid:durableId="1557203350">
    <w:abstractNumId w:val="12"/>
  </w:num>
  <w:num w:numId="16" w16cid:durableId="1419445805">
    <w:abstractNumId w:val="10"/>
  </w:num>
  <w:num w:numId="17" w16cid:durableId="1042902098">
    <w:abstractNumId w:val="36"/>
  </w:num>
  <w:num w:numId="18" w16cid:durableId="2029603460">
    <w:abstractNumId w:val="2"/>
  </w:num>
  <w:num w:numId="19" w16cid:durableId="2004160866">
    <w:abstractNumId w:val="31"/>
  </w:num>
  <w:num w:numId="20" w16cid:durableId="720445168">
    <w:abstractNumId w:val="37"/>
  </w:num>
  <w:num w:numId="21" w16cid:durableId="581380235">
    <w:abstractNumId w:val="19"/>
  </w:num>
  <w:num w:numId="22" w16cid:durableId="12416519">
    <w:abstractNumId w:val="25"/>
  </w:num>
  <w:num w:numId="23" w16cid:durableId="1137605653">
    <w:abstractNumId w:val="22"/>
  </w:num>
  <w:num w:numId="24" w16cid:durableId="1699551093">
    <w:abstractNumId w:val="7"/>
  </w:num>
  <w:num w:numId="25" w16cid:durableId="867184786">
    <w:abstractNumId w:val="26"/>
  </w:num>
  <w:num w:numId="26" w16cid:durableId="1908418756">
    <w:abstractNumId w:val="13"/>
  </w:num>
  <w:num w:numId="27" w16cid:durableId="1175727223">
    <w:abstractNumId w:val="40"/>
  </w:num>
  <w:num w:numId="28" w16cid:durableId="1774134217">
    <w:abstractNumId w:val="30"/>
  </w:num>
  <w:num w:numId="29" w16cid:durableId="608396952">
    <w:abstractNumId w:val="11"/>
  </w:num>
  <w:num w:numId="30" w16cid:durableId="1464664144">
    <w:abstractNumId w:val="4"/>
  </w:num>
  <w:num w:numId="31" w16cid:durableId="2012877522">
    <w:abstractNumId w:val="14"/>
  </w:num>
  <w:num w:numId="32" w16cid:durableId="1688209606">
    <w:abstractNumId w:val="35"/>
  </w:num>
  <w:num w:numId="33" w16cid:durableId="1245333683">
    <w:abstractNumId w:val="20"/>
  </w:num>
  <w:num w:numId="34" w16cid:durableId="304049813">
    <w:abstractNumId w:val="8"/>
  </w:num>
  <w:num w:numId="35" w16cid:durableId="604384015">
    <w:abstractNumId w:val="1"/>
  </w:num>
  <w:num w:numId="36" w16cid:durableId="73943419">
    <w:abstractNumId w:val="38"/>
  </w:num>
  <w:num w:numId="37" w16cid:durableId="962350545">
    <w:abstractNumId w:val="28"/>
  </w:num>
  <w:num w:numId="38" w16cid:durableId="333653944">
    <w:abstractNumId w:val="6"/>
  </w:num>
  <w:num w:numId="39" w16cid:durableId="2070420028">
    <w:abstractNumId w:val="24"/>
  </w:num>
  <w:num w:numId="40" w16cid:durableId="728379244">
    <w:abstractNumId w:val="3"/>
  </w:num>
  <w:num w:numId="41" w16cid:durableId="1413359346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5C9"/>
    <w:rsid w:val="000545F1"/>
    <w:rsid w:val="0005501E"/>
    <w:rsid w:val="00065312"/>
    <w:rsid w:val="000746DE"/>
    <w:rsid w:val="00082853"/>
    <w:rsid w:val="000B1058"/>
    <w:rsid w:val="000E02BE"/>
    <w:rsid w:val="000E5907"/>
    <w:rsid w:val="001134C1"/>
    <w:rsid w:val="001445F7"/>
    <w:rsid w:val="0016226F"/>
    <w:rsid w:val="001626FC"/>
    <w:rsid w:val="00164949"/>
    <w:rsid w:val="001925C9"/>
    <w:rsid w:val="001B10C5"/>
    <w:rsid w:val="001C0603"/>
    <w:rsid w:val="001D44DA"/>
    <w:rsid w:val="001D49B9"/>
    <w:rsid w:val="001F1566"/>
    <w:rsid w:val="0020649B"/>
    <w:rsid w:val="0021720C"/>
    <w:rsid w:val="002262B6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938"/>
    <w:rsid w:val="00321B4F"/>
    <w:rsid w:val="00323EC6"/>
    <w:rsid w:val="00325C17"/>
    <w:rsid w:val="00343EA0"/>
    <w:rsid w:val="00344741"/>
    <w:rsid w:val="0036018B"/>
    <w:rsid w:val="003773F8"/>
    <w:rsid w:val="00397258"/>
    <w:rsid w:val="003A36E9"/>
    <w:rsid w:val="003B4854"/>
    <w:rsid w:val="003E0A31"/>
    <w:rsid w:val="003F2972"/>
    <w:rsid w:val="00416ABA"/>
    <w:rsid w:val="004269C6"/>
    <w:rsid w:val="00430E3E"/>
    <w:rsid w:val="00437B02"/>
    <w:rsid w:val="00493A7A"/>
    <w:rsid w:val="00494735"/>
    <w:rsid w:val="004B4B45"/>
    <w:rsid w:val="004E6216"/>
    <w:rsid w:val="0051042D"/>
    <w:rsid w:val="00522844"/>
    <w:rsid w:val="005408BB"/>
    <w:rsid w:val="00554E2F"/>
    <w:rsid w:val="005C7445"/>
    <w:rsid w:val="005E1193"/>
    <w:rsid w:val="005E617F"/>
    <w:rsid w:val="005F746A"/>
    <w:rsid w:val="00606853"/>
    <w:rsid w:val="0062343B"/>
    <w:rsid w:val="0063378F"/>
    <w:rsid w:val="00665942"/>
    <w:rsid w:val="00684F68"/>
    <w:rsid w:val="006C4EEC"/>
    <w:rsid w:val="006C673E"/>
    <w:rsid w:val="006D0A8C"/>
    <w:rsid w:val="006D2C52"/>
    <w:rsid w:val="006F32E7"/>
    <w:rsid w:val="00787432"/>
    <w:rsid w:val="0079048B"/>
    <w:rsid w:val="007E7B85"/>
    <w:rsid w:val="007F75A0"/>
    <w:rsid w:val="0080193C"/>
    <w:rsid w:val="00812DC1"/>
    <w:rsid w:val="0085001B"/>
    <w:rsid w:val="008518E6"/>
    <w:rsid w:val="008707A6"/>
    <w:rsid w:val="008820AE"/>
    <w:rsid w:val="0088616A"/>
    <w:rsid w:val="00895D51"/>
    <w:rsid w:val="008B7CCA"/>
    <w:rsid w:val="008C266B"/>
    <w:rsid w:val="008F6F0A"/>
    <w:rsid w:val="00905613"/>
    <w:rsid w:val="00917C14"/>
    <w:rsid w:val="009248FC"/>
    <w:rsid w:val="009437A3"/>
    <w:rsid w:val="00955621"/>
    <w:rsid w:val="00970E86"/>
    <w:rsid w:val="00995BA0"/>
    <w:rsid w:val="00A07829"/>
    <w:rsid w:val="00A14D52"/>
    <w:rsid w:val="00A15622"/>
    <w:rsid w:val="00A37443"/>
    <w:rsid w:val="00A52C13"/>
    <w:rsid w:val="00A53ADD"/>
    <w:rsid w:val="00A550DB"/>
    <w:rsid w:val="00A648F4"/>
    <w:rsid w:val="00B10293"/>
    <w:rsid w:val="00B22222"/>
    <w:rsid w:val="00B3163E"/>
    <w:rsid w:val="00B37764"/>
    <w:rsid w:val="00B521CA"/>
    <w:rsid w:val="00B7737F"/>
    <w:rsid w:val="00B8076C"/>
    <w:rsid w:val="00B90A87"/>
    <w:rsid w:val="00BC1E1E"/>
    <w:rsid w:val="00BD2966"/>
    <w:rsid w:val="00C01461"/>
    <w:rsid w:val="00C45DFF"/>
    <w:rsid w:val="00C64ACE"/>
    <w:rsid w:val="00CC32DC"/>
    <w:rsid w:val="00CC3AB2"/>
    <w:rsid w:val="00CD2B57"/>
    <w:rsid w:val="00CD7C2C"/>
    <w:rsid w:val="00CE7D9E"/>
    <w:rsid w:val="00D206E5"/>
    <w:rsid w:val="00D22C69"/>
    <w:rsid w:val="00D4543B"/>
    <w:rsid w:val="00D76BE7"/>
    <w:rsid w:val="00D946AF"/>
    <w:rsid w:val="00DC0234"/>
    <w:rsid w:val="00DC1D34"/>
    <w:rsid w:val="00DD77C1"/>
    <w:rsid w:val="00DF0352"/>
    <w:rsid w:val="00DF1ED9"/>
    <w:rsid w:val="00DF59BD"/>
    <w:rsid w:val="00E3441B"/>
    <w:rsid w:val="00E46EF5"/>
    <w:rsid w:val="00E5712E"/>
    <w:rsid w:val="00E815CD"/>
    <w:rsid w:val="00E964AB"/>
    <w:rsid w:val="00EA08DD"/>
    <w:rsid w:val="00ED4B1F"/>
    <w:rsid w:val="00EF2958"/>
    <w:rsid w:val="00EF7BC6"/>
    <w:rsid w:val="00F16DF3"/>
    <w:rsid w:val="00F41673"/>
    <w:rsid w:val="00F72E4A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7E11B1"/>
  <w15:docId w15:val="{12570440-D21D-4155-BC09-1C29843C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character" w:customStyle="1" w:styleId="bolded">
    <w:name w:val="bolded"/>
    <w:basedOn w:val="Policepardfaut"/>
    <w:rsid w:val="004269C6"/>
  </w:style>
  <w:style w:type="paragraph" w:customStyle="1" w:styleId="Default">
    <w:name w:val="Default"/>
    <w:rsid w:val="004269C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6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86852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8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48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9EAF5-EE56-4BBE-A76F-927875DC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recrutement.dot</Template>
  <TotalTime>1</TotalTime>
  <Pages>7</Pages>
  <Words>1780</Words>
  <Characters>9795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HAEUW</dc:creator>
  <cp:keywords/>
  <dc:description/>
  <cp:lastModifiedBy>Julien Vasseur</cp:lastModifiedBy>
  <cp:revision>2</cp:revision>
  <cp:lastPrinted>2024-02-21T08:42:00Z</cp:lastPrinted>
  <dcterms:created xsi:type="dcterms:W3CDTF">2024-02-21T08:57:00Z</dcterms:created>
  <dcterms:modified xsi:type="dcterms:W3CDTF">2024-02-21T08:57:00Z</dcterms:modified>
</cp:coreProperties>
</file>