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58151" w14:textId="77777777" w:rsidR="00892F6E" w:rsidRPr="002E4577" w:rsidRDefault="00892F6E" w:rsidP="00892F6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color w:val="F2F2F2"/>
          <w:sz w:val="28"/>
          <w:szCs w:val="28"/>
        </w:rPr>
      </w:pPr>
      <w:r w:rsidRPr="002E4577">
        <w:rPr>
          <w:rFonts w:asciiTheme="minorHAnsi" w:hAnsiTheme="minorHAnsi"/>
          <w:b/>
          <w:color w:val="F2F2F2"/>
          <w:sz w:val="28"/>
          <w:szCs w:val="28"/>
        </w:rPr>
        <w:t xml:space="preserve">Agent </w:t>
      </w:r>
      <w:r>
        <w:rPr>
          <w:rFonts w:asciiTheme="minorHAnsi" w:hAnsiTheme="minorHAnsi"/>
          <w:b/>
          <w:color w:val="F2F2F2"/>
          <w:sz w:val="28"/>
          <w:szCs w:val="28"/>
        </w:rPr>
        <w:t>d’entretien polyvalent</w:t>
      </w:r>
    </w:p>
    <w:p w14:paraId="71DED099" w14:textId="77777777" w:rsidR="002E4577" w:rsidRPr="002E4577" w:rsidRDefault="002E4577" w:rsidP="002E4577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  <w:sz w:val="22"/>
          <w:szCs w:val="22"/>
        </w:rPr>
      </w:pPr>
    </w:p>
    <w:p w14:paraId="0BF57C11" w14:textId="77777777" w:rsidR="00A07829" w:rsidRDefault="00A07829" w:rsidP="00A07829">
      <w:pPr>
        <w:rPr>
          <w:sz w:val="28"/>
          <w:szCs w:val="28"/>
        </w:rPr>
      </w:pPr>
    </w:p>
    <w:p w14:paraId="63A53CAA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Identification du titulaire du poste</w:t>
      </w:r>
    </w:p>
    <w:p w14:paraId="55153134" w14:textId="77777777" w:rsidR="00A07829" w:rsidRPr="00A07829" w:rsidRDefault="00A07829" w:rsidP="00A07829">
      <w:pPr>
        <w:jc w:val="both"/>
        <w:rPr>
          <w:rFonts w:asciiTheme="minorHAnsi" w:hAnsiTheme="minorHAnsi"/>
        </w:rPr>
      </w:pPr>
    </w:p>
    <w:p w14:paraId="290D83DD" w14:textId="5B151F49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Nom et prénom de l’agent </w:t>
      </w:r>
      <w:r w:rsidR="008C37A0">
        <w:rPr>
          <w:rFonts w:asciiTheme="minorHAnsi" w:hAnsiTheme="minorHAnsi"/>
          <w:b/>
          <w:sz w:val="22"/>
          <w:szCs w:val="22"/>
        </w:rPr>
        <w:t xml:space="preserve">: </w:t>
      </w:r>
    </w:p>
    <w:p w14:paraId="06888550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3E6F013D" w14:textId="010E5813" w:rsidR="00A07829" w:rsidRPr="002262B6" w:rsidRDefault="00A07829" w:rsidP="00C94A1F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Filière/Cadre d’emplois/Grade </w:t>
      </w:r>
      <w:r w:rsidRPr="002262B6">
        <w:rPr>
          <w:rFonts w:asciiTheme="minorHAnsi" w:hAnsiTheme="minorHAnsi"/>
          <w:b/>
          <w:sz w:val="22"/>
          <w:szCs w:val="22"/>
        </w:rPr>
        <w:t>:</w:t>
      </w:r>
      <w:r w:rsidR="00351A0B">
        <w:rPr>
          <w:rFonts w:asciiTheme="minorHAnsi" w:hAnsiTheme="minorHAnsi"/>
          <w:b/>
          <w:sz w:val="22"/>
          <w:szCs w:val="22"/>
        </w:rPr>
        <w:t xml:space="preserve"> </w:t>
      </w:r>
    </w:p>
    <w:p w14:paraId="438F5D52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</w:p>
    <w:p w14:paraId="6DFBFCA9" w14:textId="1E55752C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Date de prise de fonction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7718D27B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0E4FB8E4" w14:textId="4F7CC92A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Date de naissance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2374AE37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4E4C2DF9" w14:textId="013E2DBC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Adresse </w:t>
      </w:r>
    </w:p>
    <w:p w14:paraId="5B8C99EC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3BF9E53A" w14:textId="73666609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Téléphone </w:t>
      </w:r>
      <w:r w:rsidRPr="002262B6">
        <w:rPr>
          <w:rFonts w:asciiTheme="minorHAnsi" w:hAnsiTheme="minorHAnsi"/>
          <w:b/>
          <w:sz w:val="22"/>
          <w:szCs w:val="22"/>
        </w:rPr>
        <w:t>:</w:t>
      </w:r>
      <w:r w:rsidR="00351A0B">
        <w:rPr>
          <w:rFonts w:asciiTheme="minorHAnsi" w:hAnsiTheme="minorHAnsi"/>
          <w:b/>
          <w:sz w:val="22"/>
          <w:szCs w:val="22"/>
        </w:rPr>
        <w:t xml:space="preserve"> </w:t>
      </w:r>
      <w:r w:rsidR="007D7FE6">
        <w:rPr>
          <w:rFonts w:asciiTheme="minorHAnsi" w:hAnsiTheme="minorHAnsi"/>
          <w:b/>
          <w:sz w:val="22"/>
          <w:szCs w:val="22"/>
        </w:rPr>
        <w:t>06.</w:t>
      </w:r>
    </w:p>
    <w:p w14:paraId="7CDBAA86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1229C953" w14:textId="496D3C72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Niveau de diplôme requis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681D2554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412DFFDA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1CBD1D19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Environnement du poste de travail</w:t>
      </w:r>
    </w:p>
    <w:p w14:paraId="1E1205D3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34763CE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Définition et finalité du poste :</w:t>
      </w:r>
    </w:p>
    <w:p w14:paraId="370B4E2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47C2C92C" w14:textId="01599688" w:rsidR="00892F6E" w:rsidRPr="00311653" w:rsidRDefault="00892F6E" w:rsidP="00892F6E">
      <w:pPr>
        <w:spacing w:before="240" w:after="240"/>
        <w:ind w:right="112" w:firstLine="11"/>
        <w:contextualSpacing/>
        <w:jc w:val="both"/>
        <w:rPr>
          <w:rFonts w:asciiTheme="minorHAnsi" w:hAnsiTheme="minorHAnsi"/>
          <w:sz w:val="22"/>
          <w:szCs w:val="22"/>
        </w:rPr>
      </w:pPr>
      <w:r w:rsidRPr="00311653">
        <w:rPr>
          <w:rFonts w:asciiTheme="minorHAnsi" w:hAnsiTheme="minorHAnsi"/>
          <w:sz w:val="22"/>
          <w:szCs w:val="22"/>
        </w:rPr>
        <w:t>Nettoyage et entretien des locaux</w:t>
      </w:r>
      <w:r w:rsidR="008C37A0">
        <w:rPr>
          <w:rFonts w:asciiTheme="minorHAnsi" w:hAnsiTheme="minorHAnsi"/>
          <w:sz w:val="22"/>
          <w:szCs w:val="22"/>
        </w:rPr>
        <w:t xml:space="preserve"> </w:t>
      </w:r>
      <w:r w:rsidR="00976DF3">
        <w:rPr>
          <w:rFonts w:asciiTheme="minorHAnsi" w:hAnsiTheme="minorHAnsi"/>
          <w:sz w:val="22"/>
          <w:szCs w:val="22"/>
        </w:rPr>
        <w:t xml:space="preserve">de la micro-crèche de </w:t>
      </w:r>
      <w:proofErr w:type="spellStart"/>
      <w:r w:rsidR="00976DF3">
        <w:rPr>
          <w:rFonts w:asciiTheme="minorHAnsi" w:hAnsiTheme="minorHAnsi"/>
          <w:sz w:val="22"/>
          <w:szCs w:val="22"/>
        </w:rPr>
        <w:t>Davayat</w:t>
      </w:r>
      <w:proofErr w:type="spellEnd"/>
      <w:r w:rsidR="008C37A0">
        <w:rPr>
          <w:rFonts w:asciiTheme="minorHAnsi" w:hAnsiTheme="minorHAnsi"/>
          <w:sz w:val="22"/>
          <w:szCs w:val="22"/>
        </w:rPr>
        <w:t xml:space="preserve"> </w:t>
      </w:r>
      <w:r w:rsidRPr="00311653">
        <w:rPr>
          <w:rFonts w:asciiTheme="minorHAnsi" w:hAnsiTheme="minorHAnsi"/>
          <w:sz w:val="22"/>
          <w:szCs w:val="22"/>
        </w:rPr>
        <w:t xml:space="preserve"> </w:t>
      </w:r>
    </w:p>
    <w:p w14:paraId="71AAAA9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B5E9E5F" w14:textId="6A0608CF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Service de rattachement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="008C37A0">
        <w:rPr>
          <w:rFonts w:asciiTheme="minorHAnsi" w:hAnsiTheme="minorHAnsi"/>
          <w:sz w:val="22"/>
          <w:szCs w:val="22"/>
        </w:rPr>
        <w:t>Service fonctionnel</w:t>
      </w:r>
    </w:p>
    <w:p w14:paraId="37EE7BC1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530E5B67" w14:textId="4E979F81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Lien hiérarchique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Pr="002262B6">
        <w:rPr>
          <w:rFonts w:asciiTheme="minorHAnsi" w:hAnsiTheme="minorHAnsi"/>
          <w:sz w:val="22"/>
          <w:szCs w:val="22"/>
        </w:rPr>
        <w:t>poste placé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 xml:space="preserve">sous l’autorité hiérarchique du Responsable du service </w:t>
      </w:r>
      <w:r w:rsidR="008C37A0">
        <w:rPr>
          <w:rFonts w:asciiTheme="minorHAnsi" w:hAnsiTheme="minorHAnsi"/>
          <w:sz w:val="22"/>
          <w:szCs w:val="22"/>
        </w:rPr>
        <w:t>fonctionnel et de la coordinatrice entretien et hygiène des bâtiments</w:t>
      </w:r>
    </w:p>
    <w:p w14:paraId="68D55269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5AC777B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Temps de travail du poste</w:t>
      </w:r>
      <w:r w:rsidRPr="002262B6">
        <w:rPr>
          <w:rFonts w:asciiTheme="minorHAnsi" w:hAnsiTheme="minorHAnsi"/>
          <w:b/>
          <w:sz w:val="22"/>
          <w:szCs w:val="22"/>
        </w:rPr>
        <w:t xml:space="preserve"> : </w:t>
      </w:r>
      <w:r w:rsidRPr="002262B6">
        <w:rPr>
          <w:rFonts w:asciiTheme="minorHAnsi" w:hAnsiTheme="minorHAnsi"/>
          <w:sz w:val="22"/>
          <w:szCs w:val="22"/>
        </w:rPr>
        <w:t>poste à temps non complet</w:t>
      </w:r>
      <w:bookmarkStart w:id="0" w:name="_GoBack"/>
      <w:bookmarkEnd w:id="0"/>
    </w:p>
    <w:p w14:paraId="31494F39" w14:textId="77777777" w:rsidR="00A07829" w:rsidRPr="002262B6" w:rsidRDefault="00A07829" w:rsidP="00A07829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64711512" w14:textId="2AED4DFC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Lieu d’exercice des fonctions </w:t>
      </w:r>
      <w:r w:rsidRPr="002262B6">
        <w:rPr>
          <w:rFonts w:asciiTheme="minorHAnsi" w:hAnsiTheme="minorHAnsi"/>
          <w:sz w:val="22"/>
          <w:szCs w:val="22"/>
        </w:rPr>
        <w:t>: périmètre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>de la Communauté de communes Combrailles, Sioule et Morge</w:t>
      </w:r>
      <w:r w:rsidR="00975ABC">
        <w:rPr>
          <w:rFonts w:asciiTheme="minorHAnsi" w:hAnsiTheme="minorHAnsi"/>
          <w:sz w:val="22"/>
          <w:szCs w:val="22"/>
        </w:rPr>
        <w:t>. Surtout sur la commune de Davayat.</w:t>
      </w:r>
    </w:p>
    <w:p w14:paraId="61424BC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762BF67" w14:textId="77777777" w:rsidR="00A07829" w:rsidRPr="002262B6" w:rsidRDefault="00F311B8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Planning hebdomadaire</w:t>
      </w:r>
    </w:p>
    <w:p w14:paraId="75B7E1B5" w14:textId="6D6F9B74" w:rsidR="00F5209F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Le planning hebdomadaire e</w:t>
      </w:r>
      <w:r w:rsidR="00F5209F">
        <w:rPr>
          <w:rFonts w:asciiTheme="minorHAnsi" w:hAnsiTheme="minorHAnsi"/>
          <w:sz w:val="22"/>
          <w:szCs w:val="22"/>
        </w:rPr>
        <w:t xml:space="preserve">t les horaires sont </w:t>
      </w:r>
      <w:r w:rsidRPr="002262B6">
        <w:rPr>
          <w:rFonts w:asciiTheme="minorHAnsi" w:hAnsiTheme="minorHAnsi"/>
          <w:sz w:val="22"/>
          <w:szCs w:val="22"/>
        </w:rPr>
        <w:t>fixes, mais peuvent être adaptés en fonction de l’organisation et des nécessités du servic</w:t>
      </w:r>
      <w:r w:rsidR="00976DF3">
        <w:rPr>
          <w:rFonts w:asciiTheme="minorHAnsi" w:hAnsiTheme="minorHAnsi"/>
          <w:sz w:val="22"/>
          <w:szCs w:val="22"/>
        </w:rPr>
        <w:t>e :</w:t>
      </w:r>
      <w:r w:rsidR="003F3B25">
        <w:rPr>
          <w:rFonts w:asciiTheme="minorHAnsi" w:hAnsiTheme="minorHAnsi"/>
          <w:sz w:val="22"/>
          <w:szCs w:val="22"/>
        </w:rPr>
        <w:t xml:space="preserve"> </w:t>
      </w:r>
      <w:r w:rsidR="00976DF3" w:rsidRPr="00976DF3">
        <w:rPr>
          <w:rFonts w:asciiTheme="minorHAnsi" w:hAnsiTheme="minorHAnsi"/>
          <w:sz w:val="22"/>
          <w:szCs w:val="22"/>
        </w:rPr>
        <w:t xml:space="preserve">Horaires soit le matin de 6h30 à 7h30 du lundi au jeudi et </w:t>
      </w:r>
      <w:r w:rsidR="00976DF3" w:rsidRPr="00976DF3">
        <w:rPr>
          <w:rFonts w:asciiTheme="minorHAnsi" w:hAnsiTheme="minorHAnsi"/>
          <w:sz w:val="22"/>
          <w:szCs w:val="22"/>
        </w:rPr>
        <w:lastRenderedPageBreak/>
        <w:t>de 6h à 7h30 le vendredi ou du soir de 18h15 à 19h15 du lundi au jeudi et le vendredi de 18h15 à 19h45. Possibilité de modifier le jour de 1h30. Fermeture de la structure 5 semaines par an. Temps de travail 5/35e</w:t>
      </w:r>
    </w:p>
    <w:p w14:paraId="1F52F1B4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C0F4FD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Conditions d’exercice des fonctions et contraintes inhérentes au poste : </w:t>
      </w:r>
    </w:p>
    <w:p w14:paraId="0276056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04BB1426" w14:textId="77777777" w:rsidR="00A07829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Pénibilité physique liée à la station debout prolongée et à l’exposition au bruit</w:t>
      </w:r>
    </w:p>
    <w:p w14:paraId="3242AEC8" w14:textId="172611E6" w:rsidR="00320A9E" w:rsidRPr="002262B6" w:rsidRDefault="00320A9E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Horaire décalés </w:t>
      </w:r>
    </w:p>
    <w:p w14:paraId="1800985A" w14:textId="77777777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Port de tenues professionnelle adaptée</w:t>
      </w:r>
    </w:p>
    <w:p w14:paraId="69E1750C" w14:textId="77777777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Manipulation de matériels parfois lourds et de produits ménagers</w:t>
      </w:r>
    </w:p>
    <w:p w14:paraId="09543F71" w14:textId="77777777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Discrétion professionnelle</w:t>
      </w:r>
    </w:p>
    <w:p w14:paraId="00128767" w14:textId="77777777" w:rsidR="00A07829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Devoir de réserve et sens du service public</w:t>
      </w:r>
    </w:p>
    <w:p w14:paraId="61E13A7B" w14:textId="3D6308C8" w:rsidR="0040695E" w:rsidRDefault="00F5209F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Autonomie dans l’organisation du travail</w:t>
      </w:r>
    </w:p>
    <w:p w14:paraId="3B8831C8" w14:textId="79803910" w:rsidR="00B70A2B" w:rsidRDefault="003F3B25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3F3B25">
        <w:rPr>
          <w:rFonts w:asciiTheme="minorHAnsi" w:hAnsiTheme="minorHAnsi"/>
          <w:sz w:val="22"/>
          <w:szCs w:val="22"/>
        </w:rPr>
        <w:t>Disponibilité liée interventions d’urgence (remplacements ponctuels en cas d’absence, assurés en interne)</w:t>
      </w:r>
    </w:p>
    <w:p w14:paraId="35BFF410" w14:textId="77777777" w:rsidR="003F3B25" w:rsidRPr="003F3B25" w:rsidRDefault="003F3B25" w:rsidP="003F3B25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039431F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74CD399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Risques professionnels inhérents au poste connus :</w:t>
      </w:r>
    </w:p>
    <w:p w14:paraId="095E87C0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0A8A8B3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Cf. document unique de la collectivité.</w:t>
      </w:r>
    </w:p>
    <w:p w14:paraId="000ACAB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90FA83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8B6439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Relations fonctionnelles :</w:t>
      </w:r>
    </w:p>
    <w:p w14:paraId="734BE300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7A10A2C8" w14:textId="7B9F42F2" w:rsidR="00A07829" w:rsidRPr="00313593" w:rsidRDefault="00235750" w:rsidP="00313593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Relations avec d’autres </w:t>
      </w:r>
      <w:r w:rsidR="00A07829" w:rsidRPr="002262B6">
        <w:rPr>
          <w:rFonts w:asciiTheme="minorHAnsi" w:hAnsiTheme="minorHAnsi"/>
          <w:sz w:val="22"/>
          <w:szCs w:val="22"/>
        </w:rPr>
        <w:t xml:space="preserve">agents </w:t>
      </w:r>
      <w:r w:rsidR="003F3B25">
        <w:rPr>
          <w:rFonts w:asciiTheme="minorHAnsi" w:hAnsiTheme="minorHAnsi"/>
          <w:sz w:val="22"/>
          <w:szCs w:val="22"/>
        </w:rPr>
        <w:t>de Combrailles Sioule et Morge</w:t>
      </w:r>
      <w:r w:rsidR="00313593">
        <w:rPr>
          <w:rFonts w:asciiTheme="minorHAnsi" w:hAnsiTheme="minorHAnsi"/>
          <w:sz w:val="22"/>
          <w:szCs w:val="22"/>
        </w:rPr>
        <w:t>.</w:t>
      </w:r>
    </w:p>
    <w:p w14:paraId="6B41DF25" w14:textId="77777777" w:rsidR="00A07829" w:rsidRPr="002262B6" w:rsidRDefault="00A07829" w:rsidP="00A07829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  <w:u w:val="single"/>
        </w:rPr>
      </w:pPr>
    </w:p>
    <w:p w14:paraId="591A7E75" w14:textId="77777777" w:rsidR="00A07829" w:rsidRPr="002262B6" w:rsidRDefault="00A07829" w:rsidP="00A07829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  <w:u w:val="single"/>
        </w:rPr>
      </w:pPr>
    </w:p>
    <w:p w14:paraId="68723D9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Régime indemnitaire lié au poste : </w:t>
      </w:r>
    </w:p>
    <w:p w14:paraId="01B2E4EB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4704AAEA" w14:textId="77777777" w:rsidR="00A07829" w:rsidRPr="002262B6" w:rsidRDefault="002262B6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Régime en </w:t>
      </w:r>
      <w:r w:rsidR="00A07829" w:rsidRPr="002262B6">
        <w:rPr>
          <w:rFonts w:asciiTheme="minorHAnsi" w:hAnsiTheme="minorHAnsi"/>
          <w:sz w:val="22"/>
          <w:szCs w:val="22"/>
        </w:rPr>
        <w:t>vigueur au sein de la collectivité (RIFSEEP)</w:t>
      </w:r>
    </w:p>
    <w:p w14:paraId="191DBEE9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531AA57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7D60A03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Obligations de formations spécifiques ou de diplômes liés au poste : </w:t>
      </w:r>
    </w:p>
    <w:p w14:paraId="7EEEA12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3A8A90A" w14:textId="77777777" w:rsidR="00A07829" w:rsidRPr="002262B6" w:rsidRDefault="00235750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PSC1</w:t>
      </w:r>
    </w:p>
    <w:p w14:paraId="186998B6" w14:textId="77777777" w:rsidR="00A07829" w:rsidRDefault="00A07829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Formation gestes et postures</w:t>
      </w:r>
      <w:r w:rsidR="00235750">
        <w:rPr>
          <w:rFonts w:asciiTheme="minorHAnsi" w:hAnsiTheme="minorHAnsi"/>
          <w:sz w:val="22"/>
          <w:szCs w:val="22"/>
        </w:rPr>
        <w:t xml:space="preserve"> </w:t>
      </w:r>
    </w:p>
    <w:p w14:paraId="7120F5FB" w14:textId="710A04EC" w:rsidR="004F7828" w:rsidRPr="00313593" w:rsidRDefault="002262B6" w:rsidP="00313593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Normes d’hygiène</w:t>
      </w:r>
    </w:p>
    <w:p w14:paraId="188995C6" w14:textId="77777777" w:rsidR="004F7828" w:rsidRPr="002262B6" w:rsidRDefault="004F7828" w:rsidP="004F7828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08EBA45E" w14:textId="77777777" w:rsidR="008C2E61" w:rsidRPr="002262B6" w:rsidRDefault="008C2E61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530D72D4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4F81BD" w:themeColor="accent1"/>
        </w:rPr>
        <w:t>Activités et tâches principales du poste</w:t>
      </w:r>
    </w:p>
    <w:p w14:paraId="45FB1033" w14:textId="77777777" w:rsidR="004F7828" w:rsidRDefault="004F7828" w:rsidP="004F7828">
      <w:pPr>
        <w:ind w:left="238" w:right="112"/>
        <w:contextualSpacing/>
        <w:jc w:val="both"/>
        <w:rPr>
          <w:rFonts w:asciiTheme="minorHAnsi" w:hAnsiTheme="minorHAnsi"/>
          <w:b/>
        </w:rPr>
      </w:pPr>
    </w:p>
    <w:p w14:paraId="4BA93E8E" w14:textId="77777777" w:rsidR="004F7828" w:rsidRPr="004F7828" w:rsidRDefault="004F7828" w:rsidP="00D14BD0">
      <w:pPr>
        <w:pStyle w:val="Paragraphedeliste"/>
        <w:numPr>
          <w:ilvl w:val="0"/>
          <w:numId w:val="26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Entretien des locaux</w:t>
      </w:r>
    </w:p>
    <w:p w14:paraId="36D1B91C" w14:textId="77777777" w:rsidR="004F7828" w:rsidRPr="004F7828" w:rsidRDefault="004F7828" w:rsidP="004F7828">
      <w:pPr>
        <w:ind w:left="238" w:right="112"/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26B733C0" w14:textId="77777777" w:rsidR="004F7828" w:rsidRPr="00D14BD0" w:rsidRDefault="004F7828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t>Entretien des différents locaux</w:t>
      </w:r>
      <w:r w:rsidR="00F311B8">
        <w:rPr>
          <w:rFonts w:asciiTheme="minorHAnsi" w:hAnsiTheme="minorHAnsi"/>
          <w:sz w:val="22"/>
          <w:szCs w:val="22"/>
        </w:rPr>
        <w:t>, accueil et parties communes, e</w:t>
      </w:r>
      <w:r w:rsidRPr="00D14BD0">
        <w:rPr>
          <w:rFonts w:asciiTheme="minorHAnsi" w:hAnsiTheme="minorHAnsi"/>
          <w:sz w:val="22"/>
          <w:szCs w:val="22"/>
        </w:rPr>
        <w:t>ntretien du mobilier</w:t>
      </w:r>
      <w:r w:rsidR="00F311B8">
        <w:rPr>
          <w:rFonts w:asciiTheme="minorHAnsi" w:hAnsiTheme="minorHAnsi"/>
          <w:sz w:val="22"/>
          <w:szCs w:val="22"/>
        </w:rPr>
        <w:t>, des surfaces, vaisselle, n</w:t>
      </w:r>
      <w:r w:rsidRPr="00D14BD0">
        <w:rPr>
          <w:rFonts w:asciiTheme="minorHAnsi" w:hAnsiTheme="minorHAnsi"/>
          <w:sz w:val="22"/>
          <w:szCs w:val="22"/>
        </w:rPr>
        <w:t>ettoyage éventuel des abords des bâtiments</w:t>
      </w:r>
      <w:r w:rsidR="00F311B8">
        <w:rPr>
          <w:rFonts w:asciiTheme="minorHAnsi" w:hAnsiTheme="minorHAnsi"/>
          <w:sz w:val="22"/>
          <w:szCs w:val="22"/>
        </w:rPr>
        <w:t>, é</w:t>
      </w:r>
      <w:r w:rsidRPr="00D14BD0">
        <w:rPr>
          <w:rFonts w:asciiTheme="minorHAnsi" w:hAnsiTheme="minorHAnsi"/>
          <w:sz w:val="22"/>
          <w:szCs w:val="22"/>
        </w:rPr>
        <w:t>vacuation des poubelles, selon la règlementation d’hygiène et sécurité et conformément aux protocoles/consignes.</w:t>
      </w:r>
    </w:p>
    <w:p w14:paraId="5D4918A7" w14:textId="77777777" w:rsidR="004F7828" w:rsidRPr="00D14BD0" w:rsidRDefault="004F7828" w:rsidP="004F7828">
      <w:pPr>
        <w:ind w:left="345" w:right="112"/>
        <w:contextualSpacing/>
        <w:jc w:val="both"/>
        <w:rPr>
          <w:rFonts w:asciiTheme="minorHAnsi" w:hAnsiTheme="minorHAnsi"/>
          <w:sz w:val="22"/>
          <w:szCs w:val="22"/>
        </w:rPr>
      </w:pPr>
    </w:p>
    <w:p w14:paraId="14E3CCB9" w14:textId="77777777" w:rsidR="00313593" w:rsidRDefault="004F7828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lastRenderedPageBreak/>
        <w:t>Approvisionnement des distributeurs de consommables.</w:t>
      </w:r>
    </w:p>
    <w:p w14:paraId="58439895" w14:textId="371E8237" w:rsidR="004F7828" w:rsidRDefault="004F7828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t>Gestion des stocks de fournitures.</w:t>
      </w:r>
    </w:p>
    <w:p w14:paraId="02EDF91B" w14:textId="77777777" w:rsidR="00313593" w:rsidRPr="00313593" w:rsidRDefault="00313593" w:rsidP="00313593">
      <w:pPr>
        <w:pStyle w:val="Paragraphedeliste"/>
        <w:rPr>
          <w:rFonts w:asciiTheme="minorHAnsi" w:hAnsiTheme="minorHAnsi"/>
          <w:sz w:val="22"/>
          <w:szCs w:val="22"/>
        </w:rPr>
      </w:pPr>
    </w:p>
    <w:p w14:paraId="0A0E5C0E" w14:textId="77777777" w:rsidR="00313593" w:rsidRPr="00975ABC" w:rsidRDefault="004F7828" w:rsidP="00313593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b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t>Surveillance et maintenance du bon fonctionnement des installations en lien avec</w:t>
      </w:r>
      <w:r w:rsidR="00313593" w:rsidRPr="00313593">
        <w:rPr>
          <w:rFonts w:asciiTheme="minorHAnsi" w:hAnsiTheme="minorHAnsi"/>
          <w:sz w:val="22"/>
          <w:szCs w:val="22"/>
        </w:rPr>
        <w:t xml:space="preserve"> </w:t>
      </w:r>
      <w:r w:rsidR="00313593">
        <w:rPr>
          <w:rFonts w:asciiTheme="minorHAnsi" w:hAnsiTheme="minorHAnsi"/>
          <w:sz w:val="22"/>
          <w:szCs w:val="22"/>
        </w:rPr>
        <w:t>la coordinatrice entretien et hygiène des bâtiments.</w:t>
      </w:r>
    </w:p>
    <w:p w14:paraId="5581CD78" w14:textId="77777777" w:rsidR="00975ABC" w:rsidRPr="00975ABC" w:rsidRDefault="00975ABC" w:rsidP="00975ABC">
      <w:pPr>
        <w:ind w:right="112"/>
        <w:jc w:val="both"/>
        <w:rPr>
          <w:rFonts w:asciiTheme="minorHAnsi" w:hAnsiTheme="minorHAnsi"/>
          <w:bCs/>
          <w:sz w:val="22"/>
          <w:szCs w:val="22"/>
        </w:rPr>
      </w:pPr>
    </w:p>
    <w:p w14:paraId="69C0F633" w14:textId="63EE4E10" w:rsidR="004F7828" w:rsidRPr="00975ABC" w:rsidRDefault="004F7828" w:rsidP="00313593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bCs/>
          <w:sz w:val="22"/>
          <w:szCs w:val="22"/>
        </w:rPr>
      </w:pPr>
      <w:r w:rsidRPr="00975ABC">
        <w:rPr>
          <w:rFonts w:asciiTheme="minorHAnsi" w:hAnsiTheme="minorHAnsi"/>
          <w:bCs/>
          <w:sz w:val="22"/>
          <w:szCs w:val="22"/>
        </w:rPr>
        <w:t xml:space="preserve"> Participation aux réunions et formation jugée nécessaire à la qualité du service</w:t>
      </w:r>
    </w:p>
    <w:p w14:paraId="2AB1E044" w14:textId="77777777" w:rsidR="004F7828" w:rsidRPr="00975ABC" w:rsidRDefault="004F7828" w:rsidP="00D14BD0">
      <w:pPr>
        <w:ind w:left="851" w:right="112" w:hanging="253"/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6E9EC8A0" w14:textId="43FDEBB3" w:rsidR="004F7828" w:rsidRPr="00975ABC" w:rsidRDefault="004F7828" w:rsidP="00A77747">
      <w:pPr>
        <w:pStyle w:val="Paragraphedeliste"/>
        <w:numPr>
          <w:ilvl w:val="0"/>
          <w:numId w:val="29"/>
        </w:numPr>
        <w:ind w:left="851" w:right="112" w:hanging="253"/>
        <w:jc w:val="both"/>
        <w:rPr>
          <w:rFonts w:asciiTheme="minorHAnsi" w:hAnsiTheme="minorHAnsi"/>
          <w:bCs/>
          <w:sz w:val="22"/>
          <w:szCs w:val="22"/>
        </w:rPr>
      </w:pPr>
      <w:r w:rsidRPr="00975ABC">
        <w:rPr>
          <w:rFonts w:asciiTheme="minorHAnsi" w:hAnsiTheme="minorHAnsi"/>
          <w:bCs/>
          <w:sz w:val="22"/>
          <w:szCs w:val="22"/>
        </w:rPr>
        <w:t>Participation à la sécurité de l’établissement et à la coordination des secours</w:t>
      </w:r>
    </w:p>
    <w:p w14:paraId="5C839729" w14:textId="77777777" w:rsidR="004F7828" w:rsidRPr="00975ABC" w:rsidRDefault="004F7828" w:rsidP="004F7828">
      <w:pPr>
        <w:ind w:left="238" w:right="112"/>
        <w:contextualSpacing/>
        <w:jc w:val="both"/>
        <w:rPr>
          <w:rFonts w:asciiTheme="minorHAnsi" w:hAnsiTheme="minorHAnsi"/>
          <w:bCs/>
          <w:u w:val="single"/>
        </w:rPr>
      </w:pPr>
    </w:p>
    <w:p w14:paraId="27EF2CD0" w14:textId="77777777" w:rsidR="004F7828" w:rsidRPr="00975ABC" w:rsidRDefault="004F7828" w:rsidP="00D14BD0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Cs/>
          <w:sz w:val="22"/>
          <w:szCs w:val="22"/>
        </w:rPr>
      </w:pPr>
      <w:r w:rsidRPr="00975ABC">
        <w:rPr>
          <w:rFonts w:asciiTheme="minorHAnsi" w:hAnsiTheme="minorHAnsi"/>
          <w:bCs/>
          <w:sz w:val="22"/>
          <w:szCs w:val="22"/>
        </w:rPr>
        <w:t>Rendre compte de façon régulière à la hiérarchie des dysfonctionnements constatés</w:t>
      </w:r>
    </w:p>
    <w:p w14:paraId="1D96E7B4" w14:textId="77777777" w:rsidR="0040695E" w:rsidRPr="00975ABC" w:rsidRDefault="0040695E" w:rsidP="0040695E">
      <w:pPr>
        <w:pStyle w:val="Paragraphedeliste"/>
        <w:rPr>
          <w:rFonts w:asciiTheme="minorHAnsi" w:hAnsiTheme="minorHAnsi"/>
          <w:bCs/>
          <w:sz w:val="22"/>
          <w:szCs w:val="22"/>
        </w:rPr>
      </w:pPr>
    </w:p>
    <w:p w14:paraId="4143AA73" w14:textId="77777777" w:rsidR="0040695E" w:rsidRPr="00975ABC" w:rsidRDefault="0040695E" w:rsidP="00D14BD0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Cs/>
          <w:sz w:val="22"/>
          <w:szCs w:val="22"/>
        </w:rPr>
      </w:pPr>
      <w:r w:rsidRPr="00975ABC">
        <w:rPr>
          <w:rFonts w:asciiTheme="minorHAnsi" w:hAnsiTheme="minorHAnsi"/>
          <w:bCs/>
          <w:sz w:val="22"/>
          <w:szCs w:val="22"/>
        </w:rPr>
        <w:t>Faire le listing pour les commandes</w:t>
      </w:r>
    </w:p>
    <w:p w14:paraId="5BEED13F" w14:textId="77777777" w:rsidR="002262B6" w:rsidRDefault="002262B6" w:rsidP="002262B6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73DE450F" w14:textId="77777777" w:rsidR="002262B6" w:rsidRPr="002262B6" w:rsidRDefault="002262B6" w:rsidP="002262B6">
      <w:pPr>
        <w:ind w:left="720"/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310C5539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Compétences attendues pour l’exercice des fonctions</w:t>
      </w:r>
    </w:p>
    <w:p w14:paraId="412E4074" w14:textId="77777777" w:rsidR="004F7828" w:rsidRDefault="004F7828" w:rsidP="004F7828">
      <w:pPr>
        <w:ind w:left="720" w:right="112"/>
        <w:jc w:val="both"/>
        <w:rPr>
          <w:rFonts w:asciiTheme="minorHAnsi" w:hAnsiTheme="minorHAnsi"/>
          <w:sz w:val="22"/>
          <w:szCs w:val="22"/>
        </w:rPr>
      </w:pPr>
    </w:p>
    <w:p w14:paraId="266B6654" w14:textId="77777777" w:rsidR="004F7828" w:rsidRPr="004F7828" w:rsidRDefault="004F7828" w:rsidP="004F7828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Savoir :</w:t>
      </w:r>
    </w:p>
    <w:p w14:paraId="0141633C" w14:textId="77777777" w:rsidR="004F7828" w:rsidRPr="004F7828" w:rsidRDefault="004F7828" w:rsidP="004F7828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 xml:space="preserve">Connaissance de l’organisation </w:t>
      </w:r>
      <w:r w:rsidR="00D14BD0">
        <w:rPr>
          <w:rFonts w:asciiTheme="minorHAnsi" w:hAnsiTheme="minorHAnsi"/>
          <w:color w:val="000000"/>
          <w:sz w:val="22"/>
          <w:szCs w:val="22"/>
        </w:rPr>
        <w:t>de la collectivité et du service,</w:t>
      </w:r>
    </w:p>
    <w:p w14:paraId="4488A98C" w14:textId="77777777" w:rsidR="004F7828" w:rsidRPr="004F7828" w:rsidRDefault="004F7828" w:rsidP="004F7828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Connaissance des normes de sécurité des établissements recevant du public,</w:t>
      </w:r>
    </w:p>
    <w:p w14:paraId="49DD34E7" w14:textId="77777777" w:rsidR="004F7828" w:rsidRPr="004F7828" w:rsidRDefault="004F7828" w:rsidP="004F7828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Connaissance des règles d’hygiène et de sécurité,</w:t>
      </w:r>
    </w:p>
    <w:p w14:paraId="46436D71" w14:textId="07299081" w:rsidR="004F7828" w:rsidRPr="004F7828" w:rsidRDefault="004F7828" w:rsidP="004F7828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Co</w:t>
      </w:r>
      <w:r w:rsidR="00A77747">
        <w:rPr>
          <w:rFonts w:asciiTheme="minorHAnsi" w:hAnsiTheme="minorHAnsi"/>
          <w:color w:val="000000"/>
          <w:sz w:val="22"/>
          <w:szCs w:val="22"/>
        </w:rPr>
        <w:t>nnaissance des produits d’entretien et de la manipulation des différentes machines de nettoyage (auto-laveuse, aspirateur,…)</w:t>
      </w:r>
    </w:p>
    <w:p w14:paraId="23CA54A1" w14:textId="77777777" w:rsidR="004F7828" w:rsidRPr="004F7828" w:rsidRDefault="004F7828" w:rsidP="004F7828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241D7065" w14:textId="77777777" w:rsidR="004F7828" w:rsidRPr="004F7828" w:rsidRDefault="004F7828" w:rsidP="004F7828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 xml:space="preserve">« Savoir-faire » : </w:t>
      </w:r>
    </w:p>
    <w:p w14:paraId="186D863F" w14:textId="77777777" w:rsidR="004F7828" w:rsidRDefault="004F782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 w:rsidRPr="004F7828">
        <w:rPr>
          <w:rFonts w:asciiTheme="minorHAnsi" w:hAnsiTheme="minorHAnsi"/>
          <w:bCs/>
          <w:sz w:val="22"/>
          <w:szCs w:val="22"/>
        </w:rPr>
        <w:t>Organiser et gérer son temps et les priorités,</w:t>
      </w:r>
    </w:p>
    <w:p w14:paraId="0FF7E93F" w14:textId="4923B891" w:rsidR="003E5698" w:rsidRPr="003E5698" w:rsidRDefault="003E5698" w:rsidP="003E569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Lire les fiches techniques de chaque produit et le protocole nettoyage</w:t>
      </w:r>
    </w:p>
    <w:p w14:paraId="3F3C0D87" w14:textId="1F3D5BCF" w:rsidR="004F7828" w:rsidRPr="003E5698" w:rsidRDefault="004F7828" w:rsidP="003E569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 w:rsidRPr="004F7828">
        <w:rPr>
          <w:rFonts w:asciiTheme="minorHAnsi" w:hAnsiTheme="minorHAnsi"/>
          <w:bCs/>
          <w:sz w:val="22"/>
          <w:szCs w:val="22"/>
        </w:rPr>
        <w:t>Réagir rapidement et efficacement à toute situation d’urgence,</w:t>
      </w:r>
    </w:p>
    <w:p w14:paraId="7DDFC2A4" w14:textId="77777777" w:rsidR="004F7828" w:rsidRDefault="004F782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 w:rsidRPr="004F7828">
        <w:rPr>
          <w:rFonts w:asciiTheme="minorHAnsi" w:hAnsiTheme="minorHAnsi"/>
          <w:bCs/>
          <w:sz w:val="22"/>
          <w:szCs w:val="22"/>
        </w:rPr>
        <w:t>Repérer les comportements à risque, dialoguer et réguler les conflits et troubles divers,</w:t>
      </w:r>
    </w:p>
    <w:p w14:paraId="7A6C628C" w14:textId="40FA3122" w:rsidR="003E5698" w:rsidRDefault="003E569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Tri et évacuation des déchets courants,</w:t>
      </w:r>
    </w:p>
    <w:p w14:paraId="2B0D86D4" w14:textId="6D9712F2" w:rsidR="003E5698" w:rsidRPr="004F7828" w:rsidRDefault="003E569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Contrôle de l’état de propreté des locaux.</w:t>
      </w:r>
    </w:p>
    <w:p w14:paraId="4DE901B8" w14:textId="77777777" w:rsidR="004F7828" w:rsidRPr="004F7828" w:rsidRDefault="004F7828" w:rsidP="004F7828">
      <w:pPr>
        <w:ind w:left="1428" w:right="112"/>
        <w:jc w:val="both"/>
        <w:rPr>
          <w:rFonts w:asciiTheme="minorHAnsi" w:hAnsiTheme="minorHAnsi"/>
          <w:sz w:val="22"/>
          <w:szCs w:val="22"/>
        </w:rPr>
      </w:pPr>
    </w:p>
    <w:p w14:paraId="7EF3D299" w14:textId="77777777" w:rsidR="004F7828" w:rsidRPr="004F7828" w:rsidRDefault="004F7828" w:rsidP="004F7828">
      <w:pPr>
        <w:numPr>
          <w:ilvl w:val="0"/>
          <w:numId w:val="37"/>
        </w:numPr>
        <w:ind w:left="851" w:right="112" w:hanging="284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Qualités et aptitudes requises « savoir-être » :</w:t>
      </w:r>
    </w:p>
    <w:p w14:paraId="26705358" w14:textId="5E403434" w:rsidR="004F7828" w:rsidRPr="009550AD" w:rsidRDefault="004F7828" w:rsidP="009550AD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Respect de l’autorité hiérarchique,</w:t>
      </w:r>
    </w:p>
    <w:p w14:paraId="3E3A0C18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Sens du travail en équipe, savoir rendre compte,</w:t>
      </w:r>
    </w:p>
    <w:p w14:paraId="53EEC63D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Maîtrise de soi, diplomatie, capacité d’écoute, de dialogue,</w:t>
      </w:r>
    </w:p>
    <w:p w14:paraId="0A3803FB" w14:textId="77777777" w:rsid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Rigueur et disponibilité exigée (urgence, évènementiel,…),</w:t>
      </w:r>
    </w:p>
    <w:p w14:paraId="36B8C97E" w14:textId="495F8F20" w:rsidR="009550AD" w:rsidRPr="004F7828" w:rsidRDefault="009550AD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Responsabilité dans l’utilisation du matériel,</w:t>
      </w:r>
    </w:p>
    <w:p w14:paraId="21FD644A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Obligation de service : respect de la durée et des horaires de service,</w:t>
      </w:r>
    </w:p>
    <w:p w14:paraId="10FD35E4" w14:textId="601F958A" w:rsidR="004F7828" w:rsidRDefault="004F7828" w:rsidP="00D14BD0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Obligation de réserve : respecter une certaine retenue dans les opinions exprimées</w:t>
      </w:r>
      <w:r w:rsidRPr="004F7828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D14BD0">
        <w:rPr>
          <w:rFonts w:asciiTheme="minorHAnsi" w:hAnsiTheme="minorHAnsi"/>
          <w:color w:val="000000"/>
          <w:sz w:val="22"/>
          <w:szCs w:val="22"/>
        </w:rPr>
        <w:t>en public, discrétion</w:t>
      </w:r>
      <w:r w:rsidR="009550AD">
        <w:rPr>
          <w:rFonts w:asciiTheme="minorHAnsi" w:hAnsiTheme="minorHAnsi"/>
          <w:color w:val="000000"/>
          <w:sz w:val="22"/>
          <w:szCs w:val="22"/>
        </w:rPr>
        <w:t xml:space="preserve"> et secret professionnel.</w:t>
      </w:r>
    </w:p>
    <w:p w14:paraId="7202ACEB" w14:textId="77777777" w:rsidR="009550AD" w:rsidRDefault="009550AD" w:rsidP="009550AD">
      <w:pPr>
        <w:ind w:left="708" w:right="112"/>
        <w:rPr>
          <w:rFonts w:asciiTheme="minorHAnsi" w:hAnsiTheme="minorHAnsi"/>
          <w:color w:val="000000"/>
          <w:sz w:val="22"/>
          <w:szCs w:val="22"/>
        </w:rPr>
      </w:pPr>
    </w:p>
    <w:p w14:paraId="7873E3C3" w14:textId="77777777" w:rsidR="003B0A11" w:rsidRPr="00D14BD0" w:rsidRDefault="003B0A11" w:rsidP="009550AD">
      <w:pPr>
        <w:ind w:left="708" w:right="112"/>
        <w:rPr>
          <w:rFonts w:asciiTheme="minorHAnsi" w:hAnsiTheme="minorHAnsi"/>
          <w:color w:val="000000"/>
          <w:sz w:val="22"/>
          <w:szCs w:val="22"/>
        </w:rPr>
      </w:pPr>
    </w:p>
    <w:p w14:paraId="5D09187C" w14:textId="77777777" w:rsidR="004F7828" w:rsidRPr="004F7828" w:rsidRDefault="004F7828" w:rsidP="004F7828">
      <w:pPr>
        <w:ind w:left="1440" w:right="112"/>
        <w:rPr>
          <w:rFonts w:asciiTheme="minorHAnsi" w:hAnsiTheme="minorHAnsi"/>
          <w:sz w:val="22"/>
          <w:szCs w:val="22"/>
        </w:rPr>
      </w:pPr>
    </w:p>
    <w:p w14:paraId="40FD30C7" w14:textId="77777777" w:rsidR="004F7828" w:rsidRPr="004F7828" w:rsidRDefault="004F7828" w:rsidP="004F7828">
      <w:pPr>
        <w:numPr>
          <w:ilvl w:val="0"/>
          <w:numId w:val="38"/>
        </w:numPr>
        <w:ind w:left="851" w:right="112" w:hanging="284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 xml:space="preserve">Indicateurs d’appréciation des résultats : </w:t>
      </w:r>
    </w:p>
    <w:p w14:paraId="4C451311" w14:textId="77777777" w:rsidR="004F7828" w:rsidRPr="004F7828" w:rsidRDefault="004F7828" w:rsidP="004F7828">
      <w:pPr>
        <w:ind w:left="720" w:right="112"/>
        <w:jc w:val="both"/>
        <w:rPr>
          <w:rFonts w:asciiTheme="minorHAnsi" w:hAnsiTheme="minorHAnsi"/>
          <w:b/>
          <w:sz w:val="22"/>
          <w:szCs w:val="22"/>
        </w:rPr>
      </w:pPr>
    </w:p>
    <w:p w14:paraId="10F945AD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Degré de satisfaction du public,</w:t>
      </w:r>
    </w:p>
    <w:p w14:paraId="45F2B0CD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lastRenderedPageBreak/>
        <w:t>Respect des consignes de sécurité,</w:t>
      </w:r>
    </w:p>
    <w:p w14:paraId="0A756FBC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Bonne circulation de l’information,</w:t>
      </w:r>
    </w:p>
    <w:p w14:paraId="564C28CE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Sens du service rendu et de l’initiative.</w:t>
      </w:r>
    </w:p>
    <w:p w14:paraId="42C658CD" w14:textId="77777777" w:rsidR="002E4577" w:rsidRPr="004F7828" w:rsidRDefault="002E4577" w:rsidP="002E4577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4E4994E0" w14:textId="77777777" w:rsidR="002262B6" w:rsidRPr="002262B6" w:rsidRDefault="002262B6" w:rsidP="002E4577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77E13E7F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  <w:r w:rsidRPr="00A07829">
        <w:rPr>
          <w:rFonts w:asciiTheme="minorHAnsi" w:hAnsiTheme="minorHAnsi"/>
          <w:b/>
          <w:i/>
        </w:rPr>
        <w:t>Fiche révisable à tout moment en fonction des nécessités de service.</w:t>
      </w:r>
    </w:p>
    <w:p w14:paraId="17278846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62A39BE7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39A0C8C8" w14:textId="77777777" w:rsidR="002262B6" w:rsidRDefault="002262B6" w:rsidP="002E4577">
      <w:pPr>
        <w:ind w:right="112"/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Date :</w:t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  <w:t>Prénom et Nom :</w:t>
      </w:r>
    </w:p>
    <w:p w14:paraId="68436EA8" w14:textId="77777777" w:rsidR="002262B6" w:rsidRDefault="002262B6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7DF9003D" w14:textId="77777777" w:rsidR="002262B6" w:rsidRDefault="002262B6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548B22DD" w14:textId="77777777" w:rsidR="002E4577" w:rsidRPr="00A07829" w:rsidRDefault="002262B6" w:rsidP="002E4577">
      <w:pPr>
        <w:ind w:right="112"/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</w:rPr>
        <w:tab/>
      </w:r>
      <w:r w:rsidR="00A07829">
        <w:rPr>
          <w:rFonts w:asciiTheme="minorHAnsi" w:hAnsiTheme="minorHAnsi"/>
          <w:b/>
          <w:i/>
        </w:rPr>
        <w:t xml:space="preserve">Signature </w:t>
      </w:r>
      <w:r w:rsidR="002E4577" w:rsidRPr="00A07829">
        <w:rPr>
          <w:rFonts w:asciiTheme="minorHAnsi" w:hAnsiTheme="minorHAnsi"/>
          <w:b/>
          <w:i/>
        </w:rPr>
        <w:t>de l’agent :</w:t>
      </w:r>
    </w:p>
    <w:p w14:paraId="78C5581E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45D25CF3" w14:textId="77777777" w:rsidR="00A07829" w:rsidRPr="00A07829" w:rsidRDefault="00A07829">
      <w:pPr>
        <w:ind w:right="112"/>
        <w:rPr>
          <w:rFonts w:asciiTheme="minorHAnsi" w:hAnsiTheme="minorHAnsi"/>
        </w:rPr>
      </w:pPr>
    </w:p>
    <w:sectPr w:rsidR="00A07829" w:rsidRPr="00A07829" w:rsidSect="0021720C">
      <w:footerReference w:type="default" r:id="rId9"/>
      <w:headerReference w:type="first" r:id="rId10"/>
      <w:footerReference w:type="first" r:id="rId11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C92D56" w14:textId="77777777" w:rsidR="00E31D5D" w:rsidRDefault="00E31D5D" w:rsidP="00DF1ED9">
      <w:r>
        <w:separator/>
      </w:r>
    </w:p>
  </w:endnote>
  <w:endnote w:type="continuationSeparator" w:id="0">
    <w:p w14:paraId="27A72722" w14:textId="77777777" w:rsidR="00E31D5D" w:rsidRDefault="00E31D5D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02DC3" w14:textId="77777777" w:rsidR="00C94A1F" w:rsidRPr="00164949" w:rsidRDefault="00C94A1F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336AAB8" wp14:editId="33401B0D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93788" w14:textId="7A53CA37" w:rsidR="00C94A1F" w:rsidRPr="00EF7BC6" w:rsidRDefault="00C94A1F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976DF3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2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0B41EDF" w14:textId="77777777" w:rsidR="00C94A1F" w:rsidRDefault="00C94A1F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-91.55pt;margin-top:-3.3pt;width:534.55pt;height:60.75pt;z-index:25165670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DrJAuCAAAgAElEQVQ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Yu3NIAAAAwDCof+tHmLxB4AE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Bi7c0gAAADAMKh/60eYvEHgAQ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LnA9TcAACAASURBV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IzdOSQAAABgGNS/9SNM&#10;3iDw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+Ug/1MAACAASURBVA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jN05JAAAAGAY1L/1I0zeIP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Cs3TkkAAAAYBjUv/UjTN4g8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DUeXIQAACBFJREFU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/2PAAAAA2gAAAA8AAABkcnMvZG93bnJldi54bWxET7tqwzAU3QP9B3EL3RK5HYpxrYRQKGQI&#10;wbX7WC/WjW1iXbmSHNt/Hw2Bjofzznez6cWVnO8sK3jeJCCIa6s7bhR8VR/rFIQPyBp7y6RgIQ+7&#10;7cMqx0zbiT/pWoZGxBD2GSpoQxgyKX3dkkG/sQNx5M7WGQwRukZqh1MMN718SZJXabDj2NDiQO8t&#10;1ZdyNArcdDqOP99DdS7+fosu+OWUjqVST4/z/g1EoDn8i+/ug1YQt8Yr8QbI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m3/Y8AAAADaAAAADwAAAAAAAAAAAAAAAACfAgAA&#10;ZHJzL2Rvd25yZXYueG1sUEsFBgAAAAAEAAQA9wAAAIwD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03593788" w14:textId="7A53CA37" w:rsidR="00C94A1F" w:rsidRPr="00EF7BC6" w:rsidRDefault="00C94A1F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976DF3">
                        <w:rPr>
                          <w:rFonts w:ascii="Calibri" w:hAnsi="Calibri" w:cs="Calibri"/>
                          <w:noProof/>
                          <w:sz w:val="18"/>
                        </w:rPr>
                        <w:t>2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0B41EDF" w14:textId="77777777" w:rsidR="00C94A1F" w:rsidRDefault="00C94A1F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DD24C" w14:textId="77777777" w:rsidR="00C94A1F" w:rsidRPr="00164949" w:rsidRDefault="00C94A1F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909C7E5" wp14:editId="174669E5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F9974" w14:textId="26152352" w:rsidR="00C94A1F" w:rsidRPr="00522844" w:rsidRDefault="00C94A1F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976DF3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8FEC392" w14:textId="77777777" w:rsidR="00C94A1F" w:rsidRDefault="00C94A1F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9" style="position:absolute;margin-left:-91.65pt;margin-top:-3.4pt;width:534.55pt;height:60.75pt;z-index:25165772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yInCAAAA2gAAAA8AAABkcnMvZG93bnJldi54bWxEj0GLwjAUhO8L/ofwhL2tqR4WqUYRQfAg&#10;onXV66N5tsXmpSaprf/eLCzscZiZb5j5sje1eJLzlWUF41ECgji3uuJCwc9p8zUF4QOyxtoyKXiR&#10;h+Vi8DHHVNuOj/TMQiEihH2KCsoQmlRKn5dk0I9sQxy9m3UGQ5SukNphF+GmlpMk+ZYGK44LJTa0&#10;Lim/Z61R4Lr9rr2cm9Pt8LgequBf+2mbKfU57FczEIH68B/+a2+1ggn8Xok3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ciJwgAAANoAAAAPAAAAAAAAAAAAAAAAAJ8C&#10;AABkcnMvZG93bnJldi54bWxQSwUGAAAAAAQABAD3AAAAjgM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14:paraId="4D8F9974" w14:textId="26152352" w:rsidR="00C94A1F" w:rsidRPr="00522844" w:rsidRDefault="00C94A1F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976DF3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8FEC392" w14:textId="77777777" w:rsidR="00C94A1F" w:rsidRDefault="00C94A1F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DD9244" w14:textId="77777777" w:rsidR="00E31D5D" w:rsidRDefault="00E31D5D" w:rsidP="00DF1ED9">
      <w:r>
        <w:separator/>
      </w:r>
    </w:p>
  </w:footnote>
  <w:footnote w:type="continuationSeparator" w:id="0">
    <w:p w14:paraId="72799B4F" w14:textId="77777777" w:rsidR="00E31D5D" w:rsidRDefault="00E31D5D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9A4D8" w14:textId="77777777" w:rsidR="00C94A1F" w:rsidRPr="00493A7A" w:rsidRDefault="00C94A1F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3D5AA321" wp14:editId="593107EC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D18084B" id="Group 58" o:spid="_x0000_s1026" style="position:absolute;margin-left:-105pt;margin-top:-117.6pt;width:563.25pt;height:132.15pt;z-index:-25165772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C94A1F" w14:paraId="5AF1224F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38A5D440" w14:textId="77777777" w:rsidR="00C94A1F" w:rsidRPr="00C45DFF" w:rsidRDefault="00C94A1F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>FICHE DE POSTE</w:t>
          </w:r>
        </w:p>
        <w:p w14:paraId="4CCC76A9" w14:textId="067B5861" w:rsidR="00C94A1F" w:rsidRPr="00F41673" w:rsidRDefault="00C94A1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Pôle </w:t>
          </w: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Services fonctionnels</w:t>
          </w:r>
        </w:p>
      </w:tc>
    </w:tr>
  </w:tbl>
  <w:p w14:paraId="6FBE26A2" w14:textId="77777777" w:rsidR="00C94A1F" w:rsidRPr="00A648F4" w:rsidRDefault="00C94A1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7F8626A"/>
    <w:multiLevelType w:val="hybridMultilevel"/>
    <w:tmpl w:val="7F7A0D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FF5F10"/>
    <w:multiLevelType w:val="hybridMultilevel"/>
    <w:tmpl w:val="4D1455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0E6D13"/>
    <w:multiLevelType w:val="hybridMultilevel"/>
    <w:tmpl w:val="81DA2F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F4530"/>
    <w:multiLevelType w:val="hybridMultilevel"/>
    <w:tmpl w:val="1294FC2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EE463EF"/>
    <w:multiLevelType w:val="hybridMultilevel"/>
    <w:tmpl w:val="365023E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7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5B3E81"/>
    <w:multiLevelType w:val="hybridMultilevel"/>
    <w:tmpl w:val="54F49AE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86A4FDE"/>
    <w:multiLevelType w:val="hybridMultilevel"/>
    <w:tmpl w:val="70FE1994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88013E5"/>
    <w:multiLevelType w:val="hybridMultilevel"/>
    <w:tmpl w:val="EA02107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250264"/>
    <w:multiLevelType w:val="hybridMultilevel"/>
    <w:tmpl w:val="E66A2B46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24B5FEE"/>
    <w:multiLevelType w:val="hybridMultilevel"/>
    <w:tmpl w:val="0082BD0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5E4776"/>
    <w:multiLevelType w:val="hybridMultilevel"/>
    <w:tmpl w:val="65B2D33A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4">
    <w:nsid w:val="286973C5"/>
    <w:multiLevelType w:val="hybridMultilevel"/>
    <w:tmpl w:val="1D9EA882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E3A2289"/>
    <w:multiLevelType w:val="hybridMultilevel"/>
    <w:tmpl w:val="39DC2E8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2E412A86"/>
    <w:multiLevelType w:val="hybridMultilevel"/>
    <w:tmpl w:val="0D70CB66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7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>
    <w:nsid w:val="401E0EC0"/>
    <w:multiLevelType w:val="hybridMultilevel"/>
    <w:tmpl w:val="FAC4E6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67242A"/>
    <w:multiLevelType w:val="hybridMultilevel"/>
    <w:tmpl w:val="4A2004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A531162"/>
    <w:multiLevelType w:val="hybridMultilevel"/>
    <w:tmpl w:val="105C18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E40712"/>
    <w:multiLevelType w:val="hybridMultilevel"/>
    <w:tmpl w:val="0EA8C2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8">
    <w:nsid w:val="5BC677A1"/>
    <w:multiLevelType w:val="hybridMultilevel"/>
    <w:tmpl w:val="3C3E681C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8A0EFD"/>
    <w:multiLevelType w:val="hybridMultilevel"/>
    <w:tmpl w:val="4F6657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01F5D81"/>
    <w:multiLevelType w:val="hybridMultilevel"/>
    <w:tmpl w:val="ADC2A1E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1884235"/>
    <w:multiLevelType w:val="hybridMultilevel"/>
    <w:tmpl w:val="78806A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4757BDB"/>
    <w:multiLevelType w:val="hybridMultilevel"/>
    <w:tmpl w:val="8258E8AE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6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5A5583"/>
    <w:multiLevelType w:val="hybridMultilevel"/>
    <w:tmpl w:val="94EEF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F461B8"/>
    <w:multiLevelType w:val="hybridMultilevel"/>
    <w:tmpl w:val="21088E6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2"/>
  </w:num>
  <w:num w:numId="3">
    <w:abstractNumId w:val="0"/>
  </w:num>
  <w:num w:numId="4">
    <w:abstractNumId w:val="19"/>
  </w:num>
  <w:num w:numId="5">
    <w:abstractNumId w:val="18"/>
  </w:num>
  <w:num w:numId="6">
    <w:abstractNumId w:val="29"/>
  </w:num>
  <w:num w:numId="7">
    <w:abstractNumId w:val="3"/>
  </w:num>
  <w:num w:numId="8">
    <w:abstractNumId w:val="30"/>
  </w:num>
  <w:num w:numId="9">
    <w:abstractNumId w:val="21"/>
  </w:num>
  <w:num w:numId="10">
    <w:abstractNumId w:val="27"/>
  </w:num>
  <w:num w:numId="11">
    <w:abstractNumId w:val="17"/>
  </w:num>
  <w:num w:numId="12">
    <w:abstractNumId w:val="9"/>
  </w:num>
  <w:num w:numId="13">
    <w:abstractNumId w:val="36"/>
  </w:num>
  <w:num w:numId="14">
    <w:abstractNumId w:val="23"/>
  </w:num>
  <w:num w:numId="15">
    <w:abstractNumId w:val="12"/>
  </w:num>
  <w:num w:numId="16">
    <w:abstractNumId w:val="11"/>
  </w:num>
  <w:num w:numId="17">
    <w:abstractNumId w:val="33"/>
  </w:num>
  <w:num w:numId="18">
    <w:abstractNumId w:val="1"/>
  </w:num>
  <w:num w:numId="19">
    <w:abstractNumId w:val="28"/>
  </w:num>
  <w:num w:numId="20">
    <w:abstractNumId w:val="34"/>
  </w:num>
  <w:num w:numId="21">
    <w:abstractNumId w:val="20"/>
  </w:num>
  <w:num w:numId="22">
    <w:abstractNumId w:val="24"/>
  </w:num>
  <w:num w:numId="23">
    <w:abstractNumId w:val="22"/>
  </w:num>
  <w:num w:numId="24">
    <w:abstractNumId w:val="7"/>
  </w:num>
  <w:num w:numId="25">
    <w:abstractNumId w:val="10"/>
  </w:num>
  <w:num w:numId="26">
    <w:abstractNumId w:val="35"/>
  </w:num>
  <w:num w:numId="27">
    <w:abstractNumId w:val="38"/>
  </w:num>
  <w:num w:numId="28">
    <w:abstractNumId w:val="13"/>
  </w:num>
  <w:num w:numId="29">
    <w:abstractNumId w:val="6"/>
  </w:num>
  <w:num w:numId="30">
    <w:abstractNumId w:val="16"/>
  </w:num>
  <w:num w:numId="31">
    <w:abstractNumId w:val="26"/>
  </w:num>
  <w:num w:numId="32">
    <w:abstractNumId w:val="5"/>
  </w:num>
  <w:num w:numId="33">
    <w:abstractNumId w:val="8"/>
  </w:num>
  <w:num w:numId="34">
    <w:abstractNumId w:val="14"/>
  </w:num>
  <w:num w:numId="35">
    <w:abstractNumId w:val="15"/>
  </w:num>
  <w:num w:numId="36">
    <w:abstractNumId w:val="31"/>
  </w:num>
  <w:num w:numId="37">
    <w:abstractNumId w:val="2"/>
  </w:num>
  <w:num w:numId="38">
    <w:abstractNumId w:val="37"/>
  </w:num>
  <w:num w:numId="39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5C9"/>
    <w:rsid w:val="000545F1"/>
    <w:rsid w:val="0005501E"/>
    <w:rsid w:val="00065312"/>
    <w:rsid w:val="000746DE"/>
    <w:rsid w:val="00082853"/>
    <w:rsid w:val="000B1058"/>
    <w:rsid w:val="000E5774"/>
    <w:rsid w:val="000E5907"/>
    <w:rsid w:val="001134C1"/>
    <w:rsid w:val="00143148"/>
    <w:rsid w:val="001445F7"/>
    <w:rsid w:val="0016226F"/>
    <w:rsid w:val="001626FC"/>
    <w:rsid w:val="00164949"/>
    <w:rsid w:val="001925C9"/>
    <w:rsid w:val="001A07C1"/>
    <w:rsid w:val="001B10C5"/>
    <w:rsid w:val="001C0603"/>
    <w:rsid w:val="001D44DA"/>
    <w:rsid w:val="001D49B9"/>
    <w:rsid w:val="001F1566"/>
    <w:rsid w:val="0020649B"/>
    <w:rsid w:val="0021720C"/>
    <w:rsid w:val="002262B6"/>
    <w:rsid w:val="00235750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593"/>
    <w:rsid w:val="00313938"/>
    <w:rsid w:val="00320A9E"/>
    <w:rsid w:val="00321B4F"/>
    <w:rsid w:val="00323EC6"/>
    <w:rsid w:val="00325C17"/>
    <w:rsid w:val="00343EA0"/>
    <w:rsid w:val="00344741"/>
    <w:rsid w:val="00351A0B"/>
    <w:rsid w:val="0036018B"/>
    <w:rsid w:val="003773F8"/>
    <w:rsid w:val="003A36E9"/>
    <w:rsid w:val="003B0A11"/>
    <w:rsid w:val="003B4854"/>
    <w:rsid w:val="003E0A31"/>
    <w:rsid w:val="003E5698"/>
    <w:rsid w:val="003F2972"/>
    <w:rsid w:val="003F3B25"/>
    <w:rsid w:val="0040695E"/>
    <w:rsid w:val="00413ABA"/>
    <w:rsid w:val="00430E3E"/>
    <w:rsid w:val="00437B02"/>
    <w:rsid w:val="00453613"/>
    <w:rsid w:val="00493A7A"/>
    <w:rsid w:val="00494735"/>
    <w:rsid w:val="004A23C3"/>
    <w:rsid w:val="004B4B45"/>
    <w:rsid w:val="004E6216"/>
    <w:rsid w:val="004F7828"/>
    <w:rsid w:val="0051042D"/>
    <w:rsid w:val="00522844"/>
    <w:rsid w:val="005408BB"/>
    <w:rsid w:val="00554E2F"/>
    <w:rsid w:val="005A0D22"/>
    <w:rsid w:val="005C7445"/>
    <w:rsid w:val="005E617F"/>
    <w:rsid w:val="005F746A"/>
    <w:rsid w:val="00606853"/>
    <w:rsid w:val="0063378F"/>
    <w:rsid w:val="00665942"/>
    <w:rsid w:val="00684F68"/>
    <w:rsid w:val="006C673E"/>
    <w:rsid w:val="006D0A8C"/>
    <w:rsid w:val="006D2C52"/>
    <w:rsid w:val="006F32E7"/>
    <w:rsid w:val="0075606C"/>
    <w:rsid w:val="00787432"/>
    <w:rsid w:val="0079048B"/>
    <w:rsid w:val="007D7FE6"/>
    <w:rsid w:val="007E0A70"/>
    <w:rsid w:val="007E7B85"/>
    <w:rsid w:val="007F75A0"/>
    <w:rsid w:val="0080193C"/>
    <w:rsid w:val="008206CE"/>
    <w:rsid w:val="0083222F"/>
    <w:rsid w:val="0085001B"/>
    <w:rsid w:val="008518E6"/>
    <w:rsid w:val="008707A6"/>
    <w:rsid w:val="008820AE"/>
    <w:rsid w:val="0088616A"/>
    <w:rsid w:val="00892F6E"/>
    <w:rsid w:val="00895D51"/>
    <w:rsid w:val="008B23C1"/>
    <w:rsid w:val="008B7CCA"/>
    <w:rsid w:val="008C266B"/>
    <w:rsid w:val="008C2E61"/>
    <w:rsid w:val="008C37A0"/>
    <w:rsid w:val="008F6F0A"/>
    <w:rsid w:val="00905613"/>
    <w:rsid w:val="00917C14"/>
    <w:rsid w:val="009248FC"/>
    <w:rsid w:val="009437A3"/>
    <w:rsid w:val="009550AD"/>
    <w:rsid w:val="00955621"/>
    <w:rsid w:val="00970E86"/>
    <w:rsid w:val="00975ABC"/>
    <w:rsid w:val="00976DF3"/>
    <w:rsid w:val="00995BA0"/>
    <w:rsid w:val="009E00DD"/>
    <w:rsid w:val="00A07829"/>
    <w:rsid w:val="00A14D52"/>
    <w:rsid w:val="00A14FF8"/>
    <w:rsid w:val="00A15622"/>
    <w:rsid w:val="00A333F8"/>
    <w:rsid w:val="00A37443"/>
    <w:rsid w:val="00A52C13"/>
    <w:rsid w:val="00A53ADD"/>
    <w:rsid w:val="00A550DB"/>
    <w:rsid w:val="00A648F4"/>
    <w:rsid w:val="00A77747"/>
    <w:rsid w:val="00B10293"/>
    <w:rsid w:val="00B22222"/>
    <w:rsid w:val="00B3163E"/>
    <w:rsid w:val="00B37764"/>
    <w:rsid w:val="00B521CA"/>
    <w:rsid w:val="00B70A2B"/>
    <w:rsid w:val="00B7737F"/>
    <w:rsid w:val="00B8076C"/>
    <w:rsid w:val="00B90A87"/>
    <w:rsid w:val="00BA4FE1"/>
    <w:rsid w:val="00BC1E1E"/>
    <w:rsid w:val="00BC497B"/>
    <w:rsid w:val="00BD2966"/>
    <w:rsid w:val="00C01461"/>
    <w:rsid w:val="00C368D0"/>
    <w:rsid w:val="00C45DFF"/>
    <w:rsid w:val="00C64ACE"/>
    <w:rsid w:val="00C94A1F"/>
    <w:rsid w:val="00CC0792"/>
    <w:rsid w:val="00CC0F61"/>
    <w:rsid w:val="00CC32DC"/>
    <w:rsid w:val="00CC3AB2"/>
    <w:rsid w:val="00CD2B57"/>
    <w:rsid w:val="00CD7C2C"/>
    <w:rsid w:val="00CE0A91"/>
    <w:rsid w:val="00D14BD0"/>
    <w:rsid w:val="00D206E5"/>
    <w:rsid w:val="00D22C69"/>
    <w:rsid w:val="00D4543B"/>
    <w:rsid w:val="00D76BE7"/>
    <w:rsid w:val="00D81F27"/>
    <w:rsid w:val="00D946AF"/>
    <w:rsid w:val="00DA72CB"/>
    <w:rsid w:val="00DC0234"/>
    <w:rsid w:val="00DC1D34"/>
    <w:rsid w:val="00DD77C1"/>
    <w:rsid w:val="00DF0352"/>
    <w:rsid w:val="00DF1ED9"/>
    <w:rsid w:val="00DF59BD"/>
    <w:rsid w:val="00E31D5D"/>
    <w:rsid w:val="00E3441B"/>
    <w:rsid w:val="00E46EF5"/>
    <w:rsid w:val="00E56AB2"/>
    <w:rsid w:val="00E815CD"/>
    <w:rsid w:val="00E964AB"/>
    <w:rsid w:val="00EF2958"/>
    <w:rsid w:val="00EF7BC6"/>
    <w:rsid w:val="00F16DF3"/>
    <w:rsid w:val="00F311B8"/>
    <w:rsid w:val="00F41673"/>
    <w:rsid w:val="00F47891"/>
    <w:rsid w:val="00F5209F"/>
    <w:rsid w:val="00F72E4A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DB5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894DF-8E83-4F2B-927E-606162B5C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</Template>
  <TotalTime>1</TotalTime>
  <Pages>4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HAEUW</dc:creator>
  <cp:lastModifiedBy>Elodie HAEUW</cp:lastModifiedBy>
  <cp:revision>2</cp:revision>
  <cp:lastPrinted>2024-11-19T08:58:00Z</cp:lastPrinted>
  <dcterms:created xsi:type="dcterms:W3CDTF">2025-07-30T08:00:00Z</dcterms:created>
  <dcterms:modified xsi:type="dcterms:W3CDTF">2025-07-30T08:00:00Z</dcterms:modified>
</cp:coreProperties>
</file>