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9E77C2" w14:textId="5E3E40AA" w:rsidR="00242A98" w:rsidRPr="002E4577" w:rsidRDefault="005E3476" w:rsidP="00242A98">
      <w:pPr>
        <w:pBdr>
          <w:top w:val="single" w:sz="12" w:space="1" w:color="548DD4"/>
          <w:left w:val="single" w:sz="12" w:space="4" w:color="548DD4"/>
          <w:bottom w:val="single" w:sz="12" w:space="0" w:color="548DD4"/>
          <w:right w:val="single" w:sz="12" w:space="4" w:color="548DD4"/>
        </w:pBdr>
        <w:shd w:val="clear" w:color="auto" w:fill="8DB3E2"/>
        <w:ind w:right="112"/>
        <w:jc w:val="center"/>
        <w:rPr>
          <w:rFonts w:asciiTheme="minorHAnsi" w:hAnsiTheme="minorHAnsi"/>
          <w:b/>
          <w:color w:val="F2F2F2"/>
          <w:sz w:val="28"/>
          <w:szCs w:val="28"/>
        </w:rPr>
      </w:pPr>
      <w:r>
        <w:rPr>
          <w:rFonts w:asciiTheme="minorHAnsi" w:hAnsiTheme="minorHAnsi"/>
          <w:b/>
          <w:color w:val="F2F2F2"/>
          <w:sz w:val="28"/>
          <w:szCs w:val="28"/>
        </w:rPr>
        <w:t>Gestionnaire des assemblées</w:t>
      </w:r>
      <w:r w:rsidR="000F3495">
        <w:rPr>
          <w:rFonts w:asciiTheme="minorHAnsi" w:hAnsiTheme="minorHAnsi"/>
          <w:b/>
          <w:color w:val="F2F2F2"/>
          <w:sz w:val="28"/>
          <w:szCs w:val="28"/>
        </w:rPr>
        <w:t xml:space="preserve"> - </w:t>
      </w:r>
      <w:r w:rsidR="000F3495" w:rsidRPr="000F3495">
        <w:rPr>
          <w:rFonts w:asciiTheme="minorHAnsi" w:hAnsiTheme="minorHAnsi"/>
          <w:b/>
          <w:color w:val="F2F2F2"/>
          <w:sz w:val="28"/>
          <w:szCs w:val="28"/>
        </w:rPr>
        <w:t>Agent chargé de l’accueil</w:t>
      </w:r>
    </w:p>
    <w:p w14:paraId="6E651F5F" w14:textId="77777777" w:rsidR="002E4577" w:rsidRPr="002E4577" w:rsidRDefault="002E4577" w:rsidP="00242A98">
      <w:pPr>
        <w:pBdr>
          <w:top w:val="single" w:sz="12" w:space="1" w:color="548DD4"/>
          <w:left w:val="single" w:sz="12" w:space="4" w:color="548DD4"/>
          <w:bottom w:val="single" w:sz="12" w:space="0" w:color="548DD4"/>
          <w:right w:val="single" w:sz="12" w:space="4" w:color="548DD4"/>
        </w:pBdr>
        <w:shd w:val="clear" w:color="auto" w:fill="8DB3E2"/>
        <w:ind w:right="112"/>
        <w:rPr>
          <w:rFonts w:asciiTheme="minorHAnsi" w:hAnsiTheme="minorHAnsi"/>
          <w:sz w:val="22"/>
          <w:szCs w:val="22"/>
        </w:rPr>
      </w:pPr>
    </w:p>
    <w:p w14:paraId="38716DCF" w14:textId="77777777" w:rsidR="002E4577" w:rsidRPr="002E4577" w:rsidRDefault="002E4577" w:rsidP="002E4577">
      <w:pPr>
        <w:ind w:right="112"/>
        <w:rPr>
          <w:rFonts w:asciiTheme="minorHAnsi" w:hAnsiTheme="minorHAnsi"/>
          <w:sz w:val="28"/>
          <w:szCs w:val="28"/>
        </w:rPr>
      </w:pPr>
    </w:p>
    <w:p w14:paraId="728E600F" w14:textId="77777777" w:rsidR="0012450E" w:rsidRPr="002B3D91" w:rsidRDefault="0012450E" w:rsidP="0012450E">
      <w:pPr>
        <w:pBdr>
          <w:top w:val="single" w:sz="12" w:space="10" w:color="548DD4"/>
          <w:left w:val="single" w:sz="12" w:space="4" w:color="548DD4"/>
          <w:bottom w:val="single" w:sz="12" w:space="10" w:color="548DD4"/>
          <w:right w:val="single" w:sz="12" w:space="4" w:color="548DD4"/>
        </w:pBdr>
        <w:jc w:val="center"/>
        <w:rPr>
          <w:rFonts w:asciiTheme="minorHAnsi" w:hAnsiTheme="minorHAnsi"/>
          <w:b/>
        </w:rPr>
      </w:pPr>
      <w:r w:rsidRPr="002B3D91">
        <w:rPr>
          <w:rFonts w:asciiTheme="minorHAnsi" w:hAnsiTheme="minorHAnsi"/>
          <w:b/>
        </w:rPr>
        <w:t>Identification du titulaire du poste</w:t>
      </w:r>
    </w:p>
    <w:p w14:paraId="5B0812B0" w14:textId="77777777" w:rsidR="0012450E" w:rsidRPr="002B3D91" w:rsidRDefault="0012450E" w:rsidP="0012450E">
      <w:pPr>
        <w:jc w:val="both"/>
        <w:rPr>
          <w:rFonts w:asciiTheme="minorHAnsi" w:hAnsiTheme="minorHAnsi"/>
        </w:rPr>
      </w:pPr>
    </w:p>
    <w:p w14:paraId="5FC1D1DD" w14:textId="5A54AC1F" w:rsidR="0012450E" w:rsidRPr="002B3D91" w:rsidRDefault="0012450E" w:rsidP="0012450E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</w:rPr>
      </w:pPr>
      <w:r w:rsidRPr="002B3D91">
        <w:rPr>
          <w:rFonts w:asciiTheme="minorHAnsi" w:hAnsiTheme="minorHAnsi"/>
          <w:b/>
          <w:u w:val="single"/>
        </w:rPr>
        <w:t>Nom et prénom</w:t>
      </w:r>
      <w:r w:rsidRPr="002B3D91">
        <w:rPr>
          <w:rFonts w:asciiTheme="minorHAnsi" w:hAnsiTheme="minorHAnsi"/>
          <w:b/>
        </w:rPr>
        <w:t xml:space="preserve"> : </w:t>
      </w:r>
    </w:p>
    <w:p w14:paraId="299CE2A7" w14:textId="77777777" w:rsidR="0012450E" w:rsidRPr="002B3D91" w:rsidRDefault="0012450E" w:rsidP="0012450E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</w:rPr>
      </w:pPr>
    </w:p>
    <w:p w14:paraId="02AFF292" w14:textId="03863DC4" w:rsidR="0012450E" w:rsidRPr="002B3D91" w:rsidRDefault="0012450E" w:rsidP="0012450E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</w:rPr>
      </w:pPr>
      <w:r w:rsidRPr="002B3D91">
        <w:rPr>
          <w:rFonts w:asciiTheme="minorHAnsi" w:hAnsiTheme="minorHAnsi"/>
          <w:b/>
          <w:u w:val="single"/>
        </w:rPr>
        <w:t>Filière/Cadre d’emplois/Grade </w:t>
      </w:r>
      <w:r w:rsidRPr="002B3D91">
        <w:rPr>
          <w:rFonts w:asciiTheme="minorHAnsi" w:hAnsiTheme="minorHAnsi"/>
          <w:b/>
        </w:rPr>
        <w:t xml:space="preserve">: Administrative / cadre d’emploi des adjoints administratifs territoriaux/ </w:t>
      </w:r>
      <w:r w:rsidR="005E3476">
        <w:rPr>
          <w:rFonts w:asciiTheme="minorHAnsi" w:hAnsiTheme="minorHAnsi"/>
          <w:b/>
        </w:rPr>
        <w:t>Rédacteur territoriaux</w:t>
      </w:r>
    </w:p>
    <w:p w14:paraId="32F96C9C" w14:textId="77777777" w:rsidR="0012450E" w:rsidRPr="002B3D91" w:rsidRDefault="0012450E" w:rsidP="0012450E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</w:rPr>
      </w:pPr>
    </w:p>
    <w:p w14:paraId="25C85E8A" w14:textId="4E1016DB" w:rsidR="0012450E" w:rsidRPr="002B3D91" w:rsidRDefault="0012450E" w:rsidP="0012450E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</w:rPr>
      </w:pPr>
      <w:r w:rsidRPr="002B3D91">
        <w:rPr>
          <w:rFonts w:asciiTheme="minorHAnsi" w:hAnsiTheme="minorHAnsi"/>
          <w:b/>
          <w:u w:val="single"/>
        </w:rPr>
        <w:t>Date de prise de fonction </w:t>
      </w:r>
      <w:r w:rsidRPr="002B3D91">
        <w:rPr>
          <w:rFonts w:asciiTheme="minorHAnsi" w:hAnsiTheme="minorHAnsi"/>
          <w:b/>
        </w:rPr>
        <w:t xml:space="preserve">: </w:t>
      </w:r>
    </w:p>
    <w:p w14:paraId="12DF91A7" w14:textId="77777777" w:rsidR="0012450E" w:rsidRPr="002B3D91" w:rsidRDefault="0012450E" w:rsidP="0012450E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</w:rPr>
      </w:pPr>
    </w:p>
    <w:p w14:paraId="25E36C04" w14:textId="5A49B563" w:rsidR="0012450E" w:rsidRPr="002B3D91" w:rsidRDefault="0012450E" w:rsidP="0012450E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  <w:u w:val="single"/>
        </w:rPr>
      </w:pPr>
      <w:r w:rsidRPr="002B3D91">
        <w:rPr>
          <w:rFonts w:asciiTheme="minorHAnsi" w:hAnsiTheme="minorHAnsi"/>
          <w:b/>
          <w:u w:val="single"/>
        </w:rPr>
        <w:t>Date de naissance </w:t>
      </w:r>
      <w:r w:rsidRPr="002B3D91">
        <w:rPr>
          <w:rFonts w:asciiTheme="minorHAnsi" w:hAnsiTheme="minorHAnsi"/>
          <w:b/>
        </w:rPr>
        <w:t xml:space="preserve">: </w:t>
      </w:r>
    </w:p>
    <w:p w14:paraId="20B39FB6" w14:textId="77777777" w:rsidR="0012450E" w:rsidRPr="002B3D91" w:rsidRDefault="0012450E" w:rsidP="0012450E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</w:rPr>
      </w:pPr>
    </w:p>
    <w:p w14:paraId="2602BCD2" w14:textId="58C06B08" w:rsidR="0012450E" w:rsidRPr="002B3D91" w:rsidRDefault="0012450E" w:rsidP="0012450E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</w:rPr>
      </w:pPr>
      <w:r w:rsidRPr="002B3D91">
        <w:rPr>
          <w:rFonts w:asciiTheme="minorHAnsi" w:hAnsiTheme="minorHAnsi"/>
          <w:b/>
          <w:u w:val="single"/>
        </w:rPr>
        <w:t>Adresse </w:t>
      </w:r>
      <w:r w:rsidRPr="002B3D91">
        <w:rPr>
          <w:rFonts w:asciiTheme="minorHAnsi" w:hAnsiTheme="minorHAnsi"/>
          <w:b/>
        </w:rPr>
        <w:t xml:space="preserve">: </w:t>
      </w:r>
    </w:p>
    <w:p w14:paraId="52128480" w14:textId="77777777" w:rsidR="0012450E" w:rsidRPr="002B3D91" w:rsidRDefault="0012450E" w:rsidP="0012450E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</w:rPr>
      </w:pPr>
    </w:p>
    <w:p w14:paraId="2B7215E4" w14:textId="68D70A77" w:rsidR="0012450E" w:rsidRPr="002B3D91" w:rsidRDefault="0012450E" w:rsidP="0012450E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</w:rPr>
      </w:pPr>
      <w:r w:rsidRPr="002B3D91">
        <w:rPr>
          <w:rFonts w:asciiTheme="minorHAnsi" w:hAnsiTheme="minorHAnsi"/>
          <w:b/>
          <w:u w:val="single"/>
        </w:rPr>
        <w:t>Téléphone </w:t>
      </w:r>
    </w:p>
    <w:p w14:paraId="52BE9B2D" w14:textId="77777777" w:rsidR="0012450E" w:rsidRPr="002B3D91" w:rsidRDefault="0012450E" w:rsidP="0012450E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</w:rPr>
      </w:pPr>
    </w:p>
    <w:p w14:paraId="7553F4E5" w14:textId="175B9336" w:rsidR="0012450E" w:rsidRPr="002B3D91" w:rsidRDefault="0012450E" w:rsidP="0012450E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</w:rPr>
      </w:pPr>
      <w:r w:rsidRPr="002B3D91">
        <w:rPr>
          <w:rFonts w:asciiTheme="minorHAnsi" w:hAnsiTheme="minorHAnsi"/>
          <w:b/>
          <w:u w:val="single"/>
        </w:rPr>
        <w:t>Niveau de qualification requis </w:t>
      </w:r>
      <w:r w:rsidRPr="002B3D91">
        <w:rPr>
          <w:rFonts w:asciiTheme="minorHAnsi" w:hAnsiTheme="minorHAnsi"/>
          <w:b/>
        </w:rPr>
        <w:t xml:space="preserve">: </w:t>
      </w:r>
      <w:r w:rsidR="000F3495">
        <w:rPr>
          <w:rFonts w:asciiTheme="minorHAnsi" w:hAnsiTheme="minorHAnsi"/>
          <w:b/>
        </w:rPr>
        <w:t>Niveau BAC / BAC+2</w:t>
      </w:r>
    </w:p>
    <w:p w14:paraId="30E6F672" w14:textId="77777777" w:rsidR="0012450E" w:rsidRPr="002B3D91" w:rsidRDefault="0012450E" w:rsidP="0012450E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</w:rPr>
      </w:pPr>
    </w:p>
    <w:p w14:paraId="278933A1" w14:textId="77777777" w:rsidR="0012450E" w:rsidRPr="002B3D91" w:rsidRDefault="0012450E" w:rsidP="0012450E">
      <w:pPr>
        <w:jc w:val="both"/>
        <w:rPr>
          <w:rFonts w:asciiTheme="minorHAnsi" w:hAnsiTheme="minorHAnsi"/>
        </w:rPr>
      </w:pPr>
    </w:p>
    <w:p w14:paraId="558E7483" w14:textId="77777777" w:rsidR="0012450E" w:rsidRPr="002B3D91" w:rsidRDefault="0012450E" w:rsidP="0012450E">
      <w:pPr>
        <w:jc w:val="both"/>
        <w:rPr>
          <w:rFonts w:asciiTheme="minorHAnsi" w:hAnsiTheme="minorHAnsi"/>
        </w:rPr>
      </w:pPr>
    </w:p>
    <w:p w14:paraId="5518BB4D" w14:textId="77777777" w:rsidR="0012450E" w:rsidRPr="002B3D91" w:rsidRDefault="0012450E" w:rsidP="0012450E">
      <w:pPr>
        <w:pBdr>
          <w:top w:val="single" w:sz="12" w:space="10" w:color="548DD4"/>
          <w:left w:val="single" w:sz="12" w:space="4" w:color="548DD4"/>
          <w:bottom w:val="single" w:sz="12" w:space="10" w:color="548DD4"/>
          <w:right w:val="single" w:sz="12" w:space="4" w:color="548DD4"/>
        </w:pBdr>
        <w:jc w:val="center"/>
        <w:rPr>
          <w:rFonts w:asciiTheme="minorHAnsi" w:hAnsiTheme="minorHAnsi"/>
          <w:b/>
        </w:rPr>
      </w:pPr>
      <w:r w:rsidRPr="002B3D91">
        <w:rPr>
          <w:rFonts w:asciiTheme="minorHAnsi" w:hAnsiTheme="minorHAnsi"/>
          <w:b/>
        </w:rPr>
        <w:t>Environnement du poste de travail</w:t>
      </w:r>
    </w:p>
    <w:p w14:paraId="30D66086" w14:textId="77777777" w:rsidR="0012450E" w:rsidRPr="002B3D91" w:rsidRDefault="0012450E" w:rsidP="0012450E">
      <w:pPr>
        <w:jc w:val="both"/>
        <w:rPr>
          <w:rFonts w:asciiTheme="minorHAnsi" w:hAnsiTheme="minorHAnsi"/>
        </w:rPr>
      </w:pPr>
    </w:p>
    <w:p w14:paraId="2B41CF92" w14:textId="77777777" w:rsidR="0012450E" w:rsidRPr="002B3D91" w:rsidRDefault="0012450E" w:rsidP="0012450E">
      <w:pPr>
        <w:contextualSpacing/>
        <w:jc w:val="both"/>
        <w:rPr>
          <w:rFonts w:asciiTheme="minorHAnsi" w:hAnsiTheme="minorHAnsi"/>
          <w:b/>
          <w:u w:val="single"/>
        </w:rPr>
      </w:pPr>
      <w:r w:rsidRPr="002B3D91">
        <w:rPr>
          <w:rFonts w:asciiTheme="minorHAnsi" w:hAnsiTheme="minorHAnsi"/>
          <w:b/>
          <w:u w:val="single"/>
        </w:rPr>
        <w:t>Définition et finalité du poste :</w:t>
      </w:r>
    </w:p>
    <w:p w14:paraId="16C4D42E" w14:textId="77777777" w:rsidR="0012450E" w:rsidRPr="002B3D91" w:rsidRDefault="0012450E" w:rsidP="0012450E">
      <w:pPr>
        <w:contextualSpacing/>
        <w:jc w:val="both"/>
        <w:rPr>
          <w:rFonts w:asciiTheme="minorHAnsi" w:hAnsiTheme="minorHAnsi"/>
          <w:u w:val="single"/>
        </w:rPr>
      </w:pPr>
    </w:p>
    <w:p w14:paraId="42FE0377" w14:textId="7231565B" w:rsidR="003703CB" w:rsidRDefault="0012450E" w:rsidP="008F2E97">
      <w:pPr>
        <w:ind w:left="720"/>
        <w:contextualSpacing/>
        <w:jc w:val="both"/>
        <w:rPr>
          <w:rFonts w:asciiTheme="minorHAnsi" w:hAnsiTheme="minorHAnsi"/>
        </w:rPr>
      </w:pPr>
      <w:bookmarkStart w:id="0" w:name="_Hlk221615105"/>
      <w:r w:rsidRPr="002B3D91">
        <w:rPr>
          <w:rFonts w:asciiTheme="minorHAnsi" w:hAnsiTheme="minorHAnsi"/>
        </w:rPr>
        <w:sym w:font="Wingdings" w:char="F0C4"/>
      </w:r>
      <w:bookmarkEnd w:id="0"/>
      <w:r w:rsidRPr="002B3D91">
        <w:rPr>
          <w:rFonts w:asciiTheme="minorHAnsi" w:hAnsiTheme="minorHAnsi"/>
        </w:rPr>
        <w:t xml:space="preserve"> </w:t>
      </w:r>
      <w:r w:rsidR="003703CB" w:rsidRPr="003703CB">
        <w:rPr>
          <w:rFonts w:asciiTheme="minorHAnsi" w:hAnsiTheme="minorHAnsi"/>
        </w:rPr>
        <w:t xml:space="preserve">Gestion </w:t>
      </w:r>
      <w:r w:rsidR="003703CB">
        <w:rPr>
          <w:rFonts w:asciiTheme="minorHAnsi" w:hAnsiTheme="minorHAnsi"/>
        </w:rPr>
        <w:t>des assemblées</w:t>
      </w:r>
      <w:r w:rsidR="003703CB" w:rsidRPr="003703CB">
        <w:rPr>
          <w:rFonts w:asciiTheme="minorHAnsi" w:hAnsiTheme="minorHAnsi"/>
        </w:rPr>
        <w:t> : organisation et suivi des Conseils communautaires, Conseils d’administration du CIAS et Conseil du SYMPA. Rédaction des actes administratifs</w:t>
      </w:r>
    </w:p>
    <w:p w14:paraId="180CAEC6" w14:textId="3264A4C8" w:rsidR="0012450E" w:rsidRDefault="003703CB" w:rsidP="008F2E97">
      <w:pPr>
        <w:ind w:left="720"/>
        <w:contextualSpacing/>
        <w:jc w:val="both"/>
        <w:rPr>
          <w:rFonts w:asciiTheme="minorHAnsi" w:hAnsiTheme="minorHAnsi"/>
        </w:rPr>
      </w:pPr>
      <w:r w:rsidRPr="003703CB">
        <w:rPr>
          <w:rFonts w:asciiTheme="minorHAnsi" w:hAnsiTheme="minorHAnsi"/>
        </w:rPr>
        <w:sym w:font="Wingdings" w:char="F0C4"/>
      </w:r>
      <w:r w:rsidRPr="003703CB">
        <w:rPr>
          <w:rFonts w:asciiTheme="minorHAnsi" w:hAnsiTheme="minorHAnsi"/>
        </w:rPr>
        <w:t xml:space="preserve"> </w:t>
      </w:r>
      <w:r w:rsidR="008F2E97">
        <w:rPr>
          <w:rFonts w:asciiTheme="minorHAnsi" w:hAnsiTheme="minorHAnsi"/>
        </w:rPr>
        <w:t>Assurer le secrétariat des services de la Communauté de Communes, assurer l’a</w:t>
      </w:r>
      <w:r w:rsidR="0012450E" w:rsidRPr="002B3D91">
        <w:rPr>
          <w:rFonts w:asciiTheme="minorHAnsi" w:hAnsiTheme="minorHAnsi"/>
        </w:rPr>
        <w:t>ccueil physique et téléphonique du public, renseigne, oriente et aide les différents utilisateurs à profiter pleinement des services communautaires.</w:t>
      </w:r>
    </w:p>
    <w:p w14:paraId="0225CBD7" w14:textId="491ABD88" w:rsidR="008514C2" w:rsidRPr="002B3D91" w:rsidRDefault="008514C2" w:rsidP="008F2E97">
      <w:pPr>
        <w:ind w:left="720"/>
        <w:contextualSpacing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sym w:font="Wingdings" w:char="F0C4"/>
      </w:r>
      <w:r>
        <w:rPr>
          <w:rFonts w:asciiTheme="minorHAnsi" w:hAnsiTheme="minorHAnsi"/>
        </w:rPr>
        <w:t xml:space="preserve"> Assurer les fonctions de RGPD, de référent CADA</w:t>
      </w:r>
    </w:p>
    <w:p w14:paraId="39998F0A" w14:textId="3F5DEDF0" w:rsidR="0012450E" w:rsidRPr="002B3D91" w:rsidRDefault="00C91240" w:rsidP="0012450E">
      <w:pPr>
        <w:ind w:left="720"/>
        <w:contextualSpacing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sym w:font="Wingdings" w:char="F0C4"/>
      </w:r>
      <w:r>
        <w:rPr>
          <w:rFonts w:asciiTheme="minorHAnsi" w:hAnsiTheme="minorHAnsi"/>
        </w:rPr>
        <w:t xml:space="preserve"> Assurer le rôle de référent des Archives</w:t>
      </w:r>
    </w:p>
    <w:p w14:paraId="0FC62E4E" w14:textId="77777777" w:rsidR="003703CB" w:rsidRDefault="003703CB" w:rsidP="0012450E">
      <w:pPr>
        <w:pStyle w:val="NormalWeb"/>
        <w:rPr>
          <w:rFonts w:asciiTheme="minorHAnsi" w:hAnsiTheme="minorHAnsi"/>
          <w:b/>
          <w:u w:val="single"/>
        </w:rPr>
      </w:pPr>
    </w:p>
    <w:p w14:paraId="55EF7AD3" w14:textId="5A126C00" w:rsidR="0012450E" w:rsidRPr="002B3D91" w:rsidRDefault="0012450E" w:rsidP="0012450E">
      <w:pPr>
        <w:pStyle w:val="NormalWeb"/>
        <w:rPr>
          <w:rFonts w:asciiTheme="minorHAnsi" w:hAnsiTheme="minorHAnsi"/>
          <w:b/>
        </w:rPr>
      </w:pPr>
      <w:r w:rsidRPr="002B3D91">
        <w:rPr>
          <w:rFonts w:asciiTheme="minorHAnsi" w:hAnsiTheme="minorHAnsi"/>
          <w:b/>
          <w:u w:val="single"/>
        </w:rPr>
        <w:lastRenderedPageBreak/>
        <w:t>Service de rattachement </w:t>
      </w:r>
      <w:r w:rsidRPr="002B3D91">
        <w:rPr>
          <w:rFonts w:asciiTheme="minorHAnsi" w:hAnsiTheme="minorHAnsi"/>
          <w:b/>
        </w:rPr>
        <w:t xml:space="preserve">: </w:t>
      </w:r>
      <w:r w:rsidRPr="002B3D91">
        <w:rPr>
          <w:rFonts w:asciiTheme="minorHAnsi" w:hAnsiTheme="minorHAnsi"/>
          <w:b/>
        </w:rPr>
        <w:tab/>
      </w:r>
    </w:p>
    <w:p w14:paraId="5F47C565" w14:textId="77777777" w:rsidR="0012450E" w:rsidRPr="002B3D91" w:rsidRDefault="0012450E" w:rsidP="0012450E">
      <w:pPr>
        <w:pStyle w:val="NormalWeb"/>
        <w:rPr>
          <w:rFonts w:asciiTheme="minorHAnsi" w:hAnsiTheme="minorHAnsi"/>
        </w:rPr>
      </w:pPr>
      <w:r w:rsidRPr="002B3D91">
        <w:rPr>
          <w:rFonts w:asciiTheme="minorHAnsi" w:hAnsiTheme="minorHAnsi"/>
        </w:rPr>
        <w:t>Direction des Services Fonctionnels – Pôle services généraux – Secrétariat/gestion des assemblées</w:t>
      </w:r>
    </w:p>
    <w:p w14:paraId="5F6C9E3D" w14:textId="77777777" w:rsidR="0012450E" w:rsidRPr="002B3D91" w:rsidRDefault="0012450E" w:rsidP="0012450E">
      <w:pPr>
        <w:contextualSpacing/>
        <w:jc w:val="both"/>
        <w:rPr>
          <w:rFonts w:asciiTheme="minorHAnsi" w:hAnsiTheme="minorHAnsi"/>
          <w:b/>
        </w:rPr>
      </w:pPr>
      <w:r w:rsidRPr="002B3D91">
        <w:rPr>
          <w:rFonts w:asciiTheme="minorHAnsi" w:hAnsiTheme="minorHAnsi"/>
          <w:b/>
          <w:u w:val="single"/>
        </w:rPr>
        <w:t xml:space="preserve">Positionnement hiérarchique du poste </w:t>
      </w:r>
      <w:r w:rsidRPr="002B3D91">
        <w:rPr>
          <w:rFonts w:asciiTheme="minorHAnsi" w:hAnsiTheme="minorHAnsi"/>
          <w:b/>
        </w:rPr>
        <w:t xml:space="preserve">: </w:t>
      </w:r>
    </w:p>
    <w:p w14:paraId="64FF6F3D" w14:textId="2D5C0847" w:rsidR="0012450E" w:rsidRPr="002B3D91" w:rsidRDefault="00F13D1D" w:rsidP="0012450E">
      <w:pPr>
        <w:contextualSpacing/>
        <w:jc w:val="both"/>
        <w:rPr>
          <w:rFonts w:asciiTheme="minorHAnsi" w:hAnsiTheme="minorHAnsi"/>
        </w:rPr>
      </w:pPr>
      <w:bookmarkStart w:id="1" w:name="_Hlk221019419"/>
      <w:r w:rsidRPr="002B3D91">
        <w:rPr>
          <w:rFonts w:asciiTheme="minorHAnsi" w:hAnsiTheme="minorHAnsi"/>
        </w:rPr>
        <w:t>P</w:t>
      </w:r>
      <w:r w:rsidR="0012450E" w:rsidRPr="002B3D91">
        <w:rPr>
          <w:rFonts w:asciiTheme="minorHAnsi" w:hAnsiTheme="minorHAnsi"/>
        </w:rPr>
        <w:t xml:space="preserve">oste placé sous la responsabilité </w:t>
      </w:r>
      <w:r w:rsidR="008F2E97">
        <w:rPr>
          <w:rFonts w:asciiTheme="minorHAnsi" w:hAnsiTheme="minorHAnsi"/>
        </w:rPr>
        <w:t>de la Directrice des services fonctionnels et la coordination du Directeur général des services</w:t>
      </w:r>
      <w:bookmarkEnd w:id="1"/>
      <w:r w:rsidRPr="002B3D91">
        <w:rPr>
          <w:rFonts w:asciiTheme="minorHAnsi" w:hAnsiTheme="minorHAnsi"/>
        </w:rPr>
        <w:t>.</w:t>
      </w:r>
    </w:p>
    <w:p w14:paraId="365B5246" w14:textId="77777777" w:rsidR="0012450E" w:rsidRPr="002B3D91" w:rsidRDefault="0012450E" w:rsidP="0012450E">
      <w:pPr>
        <w:autoSpaceDE w:val="0"/>
        <w:autoSpaceDN w:val="0"/>
        <w:adjustRightInd w:val="0"/>
        <w:rPr>
          <w:rFonts w:asciiTheme="minorHAnsi" w:hAnsiTheme="minorHAnsi" w:cs="ArialNarrow"/>
        </w:rPr>
      </w:pPr>
    </w:p>
    <w:p w14:paraId="68701C79" w14:textId="77777777" w:rsidR="0012450E" w:rsidRPr="002B3D91" w:rsidRDefault="0012450E" w:rsidP="0012450E">
      <w:pPr>
        <w:contextualSpacing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  <w:b/>
          <w:u w:val="single"/>
        </w:rPr>
        <w:t>Temps de travail du poste </w:t>
      </w:r>
      <w:r w:rsidRPr="002B3D91">
        <w:rPr>
          <w:rFonts w:asciiTheme="minorHAnsi" w:hAnsiTheme="minorHAnsi"/>
          <w:b/>
        </w:rPr>
        <w:t xml:space="preserve">: </w:t>
      </w:r>
      <w:r w:rsidRPr="002B3D91">
        <w:rPr>
          <w:rFonts w:asciiTheme="minorHAnsi" w:hAnsiTheme="minorHAnsi"/>
          <w:b/>
        </w:rPr>
        <w:tab/>
      </w:r>
      <w:r w:rsidRPr="002B3D91">
        <w:rPr>
          <w:rFonts w:asciiTheme="minorHAnsi" w:hAnsiTheme="minorHAnsi"/>
          <w:b/>
        </w:rPr>
        <w:tab/>
      </w:r>
      <w:r w:rsidRPr="002B3D91">
        <w:rPr>
          <w:rFonts w:asciiTheme="minorHAnsi" w:hAnsiTheme="minorHAnsi"/>
        </w:rPr>
        <w:t>Poste à temps complet.</w:t>
      </w:r>
    </w:p>
    <w:p w14:paraId="30012E04" w14:textId="77777777" w:rsidR="0012450E" w:rsidRPr="002B3D91" w:rsidRDefault="0012450E" w:rsidP="0012450E">
      <w:pPr>
        <w:contextualSpacing/>
        <w:jc w:val="both"/>
        <w:rPr>
          <w:rFonts w:asciiTheme="minorHAnsi" w:hAnsiTheme="minorHAnsi"/>
        </w:rPr>
      </w:pPr>
    </w:p>
    <w:p w14:paraId="384F240C" w14:textId="77777777" w:rsidR="0012450E" w:rsidRPr="002B3D91" w:rsidRDefault="0012450E" w:rsidP="0012450E">
      <w:pPr>
        <w:ind w:left="3540" w:hanging="3540"/>
        <w:contextualSpacing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  <w:b/>
          <w:u w:val="single"/>
        </w:rPr>
        <w:t>Lieu d’exercice des fonctions </w:t>
      </w:r>
      <w:r w:rsidRPr="002B3D91">
        <w:rPr>
          <w:rFonts w:asciiTheme="minorHAnsi" w:hAnsiTheme="minorHAnsi"/>
          <w:b/>
        </w:rPr>
        <w:t xml:space="preserve">: </w:t>
      </w:r>
      <w:r w:rsidRPr="002B3D91">
        <w:rPr>
          <w:rFonts w:asciiTheme="minorHAnsi" w:hAnsiTheme="minorHAnsi"/>
          <w:b/>
        </w:rPr>
        <w:tab/>
      </w:r>
      <w:r w:rsidR="00F13D1D" w:rsidRPr="002B3D91">
        <w:rPr>
          <w:rFonts w:asciiTheme="minorHAnsi" w:hAnsiTheme="minorHAnsi"/>
        </w:rPr>
        <w:t>P</w:t>
      </w:r>
      <w:r w:rsidRPr="002B3D91">
        <w:rPr>
          <w:rFonts w:asciiTheme="minorHAnsi" w:hAnsiTheme="minorHAnsi"/>
        </w:rPr>
        <w:t>oste de travail basé au</w:t>
      </w:r>
      <w:r w:rsidRPr="002B3D91">
        <w:rPr>
          <w:rFonts w:asciiTheme="minorHAnsi" w:hAnsiTheme="minorHAnsi"/>
          <w:b/>
        </w:rPr>
        <w:t xml:space="preserve"> </w:t>
      </w:r>
      <w:r w:rsidRPr="002B3D91">
        <w:rPr>
          <w:rFonts w:asciiTheme="minorHAnsi" w:hAnsiTheme="minorHAnsi"/>
        </w:rPr>
        <w:t>siège</w:t>
      </w:r>
      <w:r w:rsidR="00F13D1D" w:rsidRPr="002B3D91">
        <w:rPr>
          <w:rFonts w:asciiTheme="minorHAnsi" w:hAnsiTheme="minorHAnsi"/>
        </w:rPr>
        <w:t>,</w:t>
      </w:r>
    </w:p>
    <w:p w14:paraId="4F26BCF8" w14:textId="77777777" w:rsidR="0012450E" w:rsidRPr="002B3D91" w:rsidRDefault="0012450E" w:rsidP="0012450E">
      <w:pPr>
        <w:ind w:left="3540" w:hanging="3540"/>
        <w:contextualSpacing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  <w:b/>
        </w:rPr>
        <w:tab/>
      </w:r>
      <w:r w:rsidRPr="002B3D91">
        <w:rPr>
          <w:rFonts w:asciiTheme="minorHAnsi" w:hAnsiTheme="minorHAnsi"/>
        </w:rPr>
        <w:t>21-23 Rue Victor Mazuel 63410 MANZAT</w:t>
      </w:r>
    </w:p>
    <w:p w14:paraId="1C2C636B" w14:textId="77777777" w:rsidR="0012450E" w:rsidRPr="002B3D91" w:rsidRDefault="0012450E" w:rsidP="0012450E">
      <w:pPr>
        <w:ind w:left="3540" w:hanging="3540"/>
        <w:contextualSpacing/>
        <w:jc w:val="both"/>
        <w:rPr>
          <w:rFonts w:asciiTheme="minorHAnsi" w:hAnsiTheme="minorHAnsi"/>
        </w:rPr>
      </w:pPr>
    </w:p>
    <w:p w14:paraId="6DEEB3DE" w14:textId="36410DDC" w:rsidR="0012450E" w:rsidRPr="002B3D91" w:rsidRDefault="0012450E" w:rsidP="0012450E">
      <w:pPr>
        <w:contextualSpacing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  <w:b/>
          <w:u w:val="single"/>
        </w:rPr>
        <w:t xml:space="preserve">Horaires de travail : </w:t>
      </w:r>
      <w:r w:rsidRPr="002B3D91">
        <w:rPr>
          <w:rFonts w:asciiTheme="minorHAnsi" w:hAnsiTheme="minorHAnsi"/>
        </w:rPr>
        <w:tab/>
      </w:r>
      <w:r w:rsidR="008F2E97">
        <w:rPr>
          <w:rFonts w:asciiTheme="minorHAnsi" w:hAnsiTheme="minorHAnsi"/>
        </w:rPr>
        <w:t>Du lundi au vendredi</w:t>
      </w:r>
      <w:r w:rsidRPr="002B3D91">
        <w:rPr>
          <w:rFonts w:asciiTheme="minorHAnsi" w:hAnsiTheme="minorHAnsi"/>
        </w:rPr>
        <w:t xml:space="preserve"> </w:t>
      </w:r>
    </w:p>
    <w:p w14:paraId="79774E18" w14:textId="77777777" w:rsidR="0012450E" w:rsidRPr="002B3D91" w:rsidRDefault="0012450E" w:rsidP="0012450E">
      <w:pPr>
        <w:contextualSpacing/>
        <w:jc w:val="both"/>
        <w:rPr>
          <w:rFonts w:asciiTheme="minorHAnsi" w:hAnsiTheme="minorHAnsi"/>
        </w:rPr>
      </w:pPr>
    </w:p>
    <w:p w14:paraId="70FBF80F" w14:textId="77777777" w:rsidR="0012450E" w:rsidRPr="002B3D91" w:rsidRDefault="0012450E" w:rsidP="0012450E">
      <w:pPr>
        <w:contextualSpacing/>
        <w:jc w:val="both"/>
        <w:rPr>
          <w:rFonts w:asciiTheme="minorHAnsi" w:hAnsiTheme="minorHAnsi"/>
          <w:i/>
        </w:rPr>
      </w:pPr>
      <w:r w:rsidRPr="002B3D91">
        <w:rPr>
          <w:rFonts w:asciiTheme="minorHAnsi" w:hAnsiTheme="minorHAnsi"/>
          <w:i/>
        </w:rPr>
        <w:t>Les horaires et les temps de travail accordés constituent un principe pouvant être assorti d’exceptions à la demande du Président motivé par les nécessités de service ou en cas d’urgence.</w:t>
      </w:r>
    </w:p>
    <w:p w14:paraId="59DA023D" w14:textId="77777777" w:rsidR="00F43BC4" w:rsidRDefault="00F43BC4" w:rsidP="0012450E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0D6855B5" w14:textId="4C6500BC" w:rsidR="0012450E" w:rsidRPr="002B3D91" w:rsidRDefault="00F43BC4" w:rsidP="0012450E">
      <w:pPr>
        <w:contextualSpacing/>
        <w:jc w:val="both"/>
        <w:rPr>
          <w:rFonts w:asciiTheme="minorHAnsi" w:hAnsiTheme="minorHAnsi"/>
          <w:i/>
        </w:rPr>
      </w:pPr>
      <w:r>
        <w:rPr>
          <w:rFonts w:asciiTheme="minorHAnsi" w:hAnsiTheme="minorHAnsi"/>
          <w:b/>
          <w:u w:val="single"/>
        </w:rPr>
        <w:t xml:space="preserve">Prise de poste : </w:t>
      </w:r>
      <w:r w:rsidRPr="00F43BC4">
        <w:rPr>
          <w:rFonts w:asciiTheme="minorHAnsi" w:hAnsiTheme="minorHAnsi"/>
        </w:rPr>
        <w:t>1</w:t>
      </w:r>
      <w:r w:rsidRPr="00F43BC4">
        <w:rPr>
          <w:rFonts w:asciiTheme="minorHAnsi" w:hAnsiTheme="minorHAnsi"/>
          <w:vertAlign w:val="superscript"/>
        </w:rPr>
        <w:t>er</w:t>
      </w:r>
      <w:r w:rsidRPr="00F43BC4">
        <w:rPr>
          <w:rFonts w:asciiTheme="minorHAnsi" w:hAnsiTheme="minorHAnsi"/>
        </w:rPr>
        <w:t xml:space="preserve"> avril 2026</w:t>
      </w:r>
    </w:p>
    <w:p w14:paraId="76ACB6C6" w14:textId="77777777" w:rsidR="0012450E" w:rsidRPr="002B3D91" w:rsidRDefault="0012450E" w:rsidP="0012450E">
      <w:pPr>
        <w:contextualSpacing/>
        <w:jc w:val="both"/>
        <w:rPr>
          <w:rFonts w:asciiTheme="minorHAnsi" w:hAnsiTheme="minorHAnsi"/>
        </w:rPr>
      </w:pPr>
    </w:p>
    <w:p w14:paraId="5AECC8B5" w14:textId="77777777" w:rsidR="0012450E" w:rsidRPr="002B3D91" w:rsidRDefault="0012450E" w:rsidP="0012450E">
      <w:pPr>
        <w:spacing w:after="120"/>
        <w:jc w:val="both"/>
        <w:rPr>
          <w:rFonts w:asciiTheme="minorHAnsi" w:hAnsiTheme="minorHAnsi"/>
          <w:b/>
          <w:u w:val="single"/>
        </w:rPr>
      </w:pPr>
      <w:r w:rsidRPr="002B3D91">
        <w:rPr>
          <w:rFonts w:asciiTheme="minorHAnsi" w:hAnsiTheme="minorHAnsi"/>
          <w:b/>
          <w:u w:val="single"/>
        </w:rPr>
        <w:t xml:space="preserve">Conditions d’exercice des fonctions et contraintes inhérentes au poste : </w:t>
      </w:r>
    </w:p>
    <w:p w14:paraId="48DCAE7B" w14:textId="77777777" w:rsidR="0012450E" w:rsidRPr="002B3D91" w:rsidRDefault="0012450E" w:rsidP="0012450E">
      <w:pPr>
        <w:numPr>
          <w:ilvl w:val="0"/>
          <w:numId w:val="7"/>
        </w:numPr>
        <w:ind w:left="1425"/>
        <w:contextualSpacing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Travail sur écran</w:t>
      </w:r>
    </w:p>
    <w:p w14:paraId="551E7FA5" w14:textId="77777777" w:rsidR="0012450E" w:rsidRPr="002B3D91" w:rsidRDefault="0012450E" w:rsidP="0012450E">
      <w:pPr>
        <w:numPr>
          <w:ilvl w:val="0"/>
          <w:numId w:val="7"/>
        </w:numPr>
        <w:ind w:left="1425"/>
        <w:contextualSpacing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Respect des obligations de discrétion et de confidentialité</w:t>
      </w:r>
    </w:p>
    <w:p w14:paraId="0E13CA6A" w14:textId="77777777" w:rsidR="0012450E" w:rsidRPr="002B3D91" w:rsidRDefault="0012450E" w:rsidP="0012450E">
      <w:pPr>
        <w:numPr>
          <w:ilvl w:val="0"/>
          <w:numId w:val="7"/>
        </w:numPr>
        <w:ind w:left="1425"/>
        <w:contextualSpacing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Autonomie dans l’organisation du travail,</w:t>
      </w:r>
    </w:p>
    <w:p w14:paraId="28490672" w14:textId="77777777" w:rsidR="0012450E" w:rsidRPr="002B3D91" w:rsidRDefault="0012450E" w:rsidP="0012450E">
      <w:pPr>
        <w:numPr>
          <w:ilvl w:val="0"/>
          <w:numId w:val="7"/>
        </w:numPr>
        <w:ind w:left="1425"/>
        <w:contextualSpacing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Contraintes horaires liées aux horaires d’ouverture au public,</w:t>
      </w:r>
    </w:p>
    <w:p w14:paraId="14891743" w14:textId="77777777" w:rsidR="0012450E" w:rsidRPr="002B3D91" w:rsidRDefault="0012450E" w:rsidP="0012450E">
      <w:pPr>
        <w:numPr>
          <w:ilvl w:val="0"/>
          <w:numId w:val="7"/>
        </w:numPr>
        <w:ind w:left="1425"/>
        <w:contextualSpacing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Sens du service public,</w:t>
      </w:r>
    </w:p>
    <w:p w14:paraId="6A4E22A1" w14:textId="77777777" w:rsidR="0012450E" w:rsidRPr="002B3D91" w:rsidRDefault="0012450E" w:rsidP="0012450E">
      <w:pPr>
        <w:numPr>
          <w:ilvl w:val="0"/>
          <w:numId w:val="7"/>
        </w:numPr>
        <w:ind w:left="1425"/>
        <w:contextualSpacing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Disponibilité liée aux interventions exceptionnelles  (évènementiel, réunions,…)</w:t>
      </w:r>
    </w:p>
    <w:p w14:paraId="52936AA8" w14:textId="77777777" w:rsidR="0012450E" w:rsidRPr="002B3D91" w:rsidRDefault="0012450E" w:rsidP="0012450E">
      <w:pPr>
        <w:numPr>
          <w:ilvl w:val="0"/>
          <w:numId w:val="7"/>
        </w:numPr>
        <w:ind w:left="1425"/>
        <w:contextualSpacing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Disponibilité liée aux interventions d’urgence (remplacements ponctuels en cas d’absence, assurés en interne, heures supplémentaires)</w:t>
      </w:r>
    </w:p>
    <w:p w14:paraId="7C6F85A5" w14:textId="77777777" w:rsidR="0012450E" w:rsidRPr="002B3D91" w:rsidRDefault="0012450E" w:rsidP="0012450E">
      <w:pPr>
        <w:numPr>
          <w:ilvl w:val="0"/>
          <w:numId w:val="7"/>
        </w:numPr>
        <w:ind w:left="1425"/>
        <w:contextualSpacing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Déplacements réguliers à la trésorerie, poste,</w:t>
      </w:r>
    </w:p>
    <w:p w14:paraId="5D670A3E" w14:textId="77777777" w:rsidR="0012450E" w:rsidRPr="002B3D91" w:rsidRDefault="0012450E" w:rsidP="0012450E">
      <w:pPr>
        <w:numPr>
          <w:ilvl w:val="0"/>
          <w:numId w:val="7"/>
        </w:numPr>
        <w:ind w:left="1425"/>
        <w:contextualSpacing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Risque de tensions dans la relation au public.</w:t>
      </w:r>
    </w:p>
    <w:p w14:paraId="5500DDBD" w14:textId="77777777" w:rsidR="0012450E" w:rsidRPr="002B3D91" w:rsidRDefault="0012450E" w:rsidP="0012450E">
      <w:pPr>
        <w:ind w:left="1425"/>
        <w:contextualSpacing/>
        <w:jc w:val="both"/>
        <w:rPr>
          <w:rFonts w:asciiTheme="minorHAnsi" w:hAnsiTheme="minorHAnsi"/>
        </w:rPr>
      </w:pPr>
    </w:p>
    <w:p w14:paraId="1D47871C" w14:textId="77777777" w:rsidR="0012450E" w:rsidRPr="002B3D91" w:rsidRDefault="0012450E" w:rsidP="0012450E">
      <w:pPr>
        <w:contextualSpacing/>
        <w:jc w:val="both"/>
        <w:rPr>
          <w:rFonts w:asciiTheme="minorHAnsi" w:hAnsiTheme="minorHAnsi"/>
          <w:b/>
          <w:u w:val="single"/>
        </w:rPr>
      </w:pPr>
      <w:r w:rsidRPr="002B3D91">
        <w:rPr>
          <w:rFonts w:asciiTheme="minorHAnsi" w:hAnsiTheme="minorHAnsi"/>
          <w:b/>
          <w:u w:val="single"/>
        </w:rPr>
        <w:t>Moyens mis à disposition :</w:t>
      </w:r>
    </w:p>
    <w:p w14:paraId="5C1702C7" w14:textId="77777777" w:rsidR="0012450E" w:rsidRPr="002B3D91" w:rsidRDefault="0012450E" w:rsidP="0012450E">
      <w:pPr>
        <w:numPr>
          <w:ilvl w:val="0"/>
          <w:numId w:val="7"/>
        </w:numPr>
        <w:ind w:left="1425"/>
        <w:contextualSpacing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Local administratif réservé (bureau, armoire…), organisation spatiale de l’accueil adaptée à la mise en confiance de l’usager et à la sécurité,</w:t>
      </w:r>
    </w:p>
    <w:p w14:paraId="79D282AD" w14:textId="77777777" w:rsidR="0012450E" w:rsidRPr="002B3D91" w:rsidRDefault="0012450E" w:rsidP="0012450E">
      <w:pPr>
        <w:numPr>
          <w:ilvl w:val="0"/>
          <w:numId w:val="7"/>
        </w:numPr>
        <w:ind w:left="1425"/>
        <w:contextualSpacing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 xml:space="preserve">Poste informatique muni d’outils rédactionnels (Word, </w:t>
      </w:r>
      <w:proofErr w:type="spellStart"/>
      <w:r w:rsidRPr="002B3D91">
        <w:rPr>
          <w:rFonts w:asciiTheme="minorHAnsi" w:hAnsiTheme="minorHAnsi"/>
        </w:rPr>
        <w:t>excel</w:t>
      </w:r>
      <w:proofErr w:type="spellEnd"/>
      <w:r w:rsidRPr="002B3D91">
        <w:rPr>
          <w:rFonts w:asciiTheme="minorHAnsi" w:hAnsiTheme="minorHAnsi"/>
        </w:rPr>
        <w:t>…),</w:t>
      </w:r>
    </w:p>
    <w:p w14:paraId="1BEC26C1" w14:textId="77777777" w:rsidR="0012450E" w:rsidRPr="002B3D91" w:rsidRDefault="0012450E" w:rsidP="0012450E">
      <w:pPr>
        <w:numPr>
          <w:ilvl w:val="0"/>
          <w:numId w:val="7"/>
        </w:numPr>
        <w:ind w:left="1425"/>
        <w:contextualSpacing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Matériel bureautique : imprimante, photocopieur, dupli-copieur, machine à affranchir, plieuse,…,</w:t>
      </w:r>
    </w:p>
    <w:p w14:paraId="4D976FFC" w14:textId="77777777" w:rsidR="0012450E" w:rsidRPr="002B3D91" w:rsidRDefault="0012450E" w:rsidP="0012450E">
      <w:pPr>
        <w:numPr>
          <w:ilvl w:val="0"/>
          <w:numId w:val="7"/>
        </w:numPr>
        <w:ind w:left="1425"/>
        <w:contextualSpacing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Internet et messagerie,</w:t>
      </w:r>
    </w:p>
    <w:p w14:paraId="45B00764" w14:textId="77777777" w:rsidR="0012450E" w:rsidRPr="002B3D91" w:rsidRDefault="0012450E" w:rsidP="0012450E">
      <w:pPr>
        <w:numPr>
          <w:ilvl w:val="0"/>
          <w:numId w:val="7"/>
        </w:numPr>
        <w:ind w:left="1425"/>
        <w:contextualSpacing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Moyens de communication (standard téléphonique),</w:t>
      </w:r>
    </w:p>
    <w:p w14:paraId="0D184FF0" w14:textId="77777777" w:rsidR="0012450E" w:rsidRPr="002B3D91" w:rsidRDefault="0012450E" w:rsidP="0012450E">
      <w:pPr>
        <w:numPr>
          <w:ilvl w:val="0"/>
          <w:numId w:val="7"/>
        </w:numPr>
        <w:ind w:left="1425"/>
        <w:contextualSpacing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Matériel et véhicule de service (le cas échéant),</w:t>
      </w:r>
    </w:p>
    <w:p w14:paraId="78BF5E09" w14:textId="77777777" w:rsidR="0012450E" w:rsidRPr="002B3D91" w:rsidRDefault="0012450E" w:rsidP="0012450E">
      <w:pPr>
        <w:numPr>
          <w:ilvl w:val="0"/>
          <w:numId w:val="7"/>
        </w:numPr>
        <w:ind w:left="1425"/>
        <w:contextualSpacing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Affichage,</w:t>
      </w:r>
    </w:p>
    <w:p w14:paraId="608773C8" w14:textId="77777777" w:rsidR="0012450E" w:rsidRPr="002B3D91" w:rsidRDefault="0012450E" w:rsidP="0012450E">
      <w:pPr>
        <w:numPr>
          <w:ilvl w:val="0"/>
          <w:numId w:val="7"/>
        </w:numPr>
        <w:ind w:left="1425"/>
        <w:contextualSpacing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Rangements.</w:t>
      </w:r>
    </w:p>
    <w:p w14:paraId="4771AAE1" w14:textId="77777777" w:rsidR="0012450E" w:rsidRPr="002B3D91" w:rsidRDefault="0012450E" w:rsidP="0012450E">
      <w:pPr>
        <w:ind w:left="1425"/>
        <w:contextualSpacing/>
        <w:jc w:val="both"/>
        <w:rPr>
          <w:rFonts w:asciiTheme="minorHAnsi" w:hAnsiTheme="minorHAnsi"/>
        </w:rPr>
      </w:pPr>
    </w:p>
    <w:p w14:paraId="6EB550CD" w14:textId="77777777" w:rsidR="0012450E" w:rsidRPr="002B3D91" w:rsidRDefault="0012450E" w:rsidP="0012450E">
      <w:pPr>
        <w:contextualSpacing/>
        <w:jc w:val="both"/>
        <w:rPr>
          <w:rFonts w:asciiTheme="minorHAnsi" w:hAnsiTheme="minorHAnsi"/>
          <w:b/>
          <w:u w:val="single"/>
        </w:rPr>
      </w:pPr>
      <w:r w:rsidRPr="002B3D91">
        <w:rPr>
          <w:rFonts w:asciiTheme="minorHAnsi" w:hAnsiTheme="minorHAnsi"/>
          <w:b/>
          <w:u w:val="single"/>
        </w:rPr>
        <w:lastRenderedPageBreak/>
        <w:t>Moyens humains :</w:t>
      </w:r>
    </w:p>
    <w:p w14:paraId="3CE9CB39" w14:textId="77777777" w:rsidR="0012450E" w:rsidRPr="002B3D91" w:rsidRDefault="0012450E" w:rsidP="0012450E">
      <w:pPr>
        <w:numPr>
          <w:ilvl w:val="0"/>
          <w:numId w:val="7"/>
        </w:numPr>
        <w:ind w:left="1425"/>
        <w:contextualSpacing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Travail en collaboration avec du personnel administratif et technique.</w:t>
      </w:r>
    </w:p>
    <w:p w14:paraId="70262232" w14:textId="77777777" w:rsidR="0012450E" w:rsidRPr="002B3D91" w:rsidRDefault="0012450E" w:rsidP="0012450E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01FAC5DD" w14:textId="77777777" w:rsidR="0012450E" w:rsidRPr="002B3D91" w:rsidRDefault="0012450E" w:rsidP="0012450E">
      <w:pPr>
        <w:spacing w:after="120"/>
        <w:jc w:val="both"/>
        <w:rPr>
          <w:rFonts w:asciiTheme="minorHAnsi" w:hAnsiTheme="minorHAnsi"/>
          <w:b/>
          <w:u w:val="single"/>
        </w:rPr>
      </w:pPr>
      <w:r w:rsidRPr="002B3D91">
        <w:rPr>
          <w:rFonts w:asciiTheme="minorHAnsi" w:hAnsiTheme="minorHAnsi"/>
          <w:b/>
          <w:u w:val="single"/>
        </w:rPr>
        <w:t>Risques professionnels inhérents au poste si connus :</w:t>
      </w:r>
    </w:p>
    <w:p w14:paraId="0C855FC4" w14:textId="77777777" w:rsidR="0012450E" w:rsidRPr="002B3D91" w:rsidRDefault="0012450E" w:rsidP="0012450E">
      <w:pPr>
        <w:contextualSpacing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Cf. document unique de la collectivité.</w:t>
      </w:r>
    </w:p>
    <w:p w14:paraId="73B7A9AF" w14:textId="77777777" w:rsidR="0012450E" w:rsidRPr="002B3D91" w:rsidRDefault="0012450E" w:rsidP="0012450E">
      <w:pPr>
        <w:spacing w:after="120"/>
        <w:jc w:val="both"/>
        <w:rPr>
          <w:rFonts w:asciiTheme="minorHAnsi" w:hAnsiTheme="minorHAnsi"/>
          <w:b/>
          <w:u w:val="single"/>
        </w:rPr>
      </w:pPr>
      <w:r w:rsidRPr="002B3D91">
        <w:rPr>
          <w:rFonts w:asciiTheme="minorHAnsi" w:hAnsiTheme="minorHAnsi"/>
          <w:b/>
          <w:u w:val="single"/>
        </w:rPr>
        <w:t>Relations fonctionnelles :</w:t>
      </w:r>
    </w:p>
    <w:p w14:paraId="67F59A58" w14:textId="21D8391C" w:rsidR="0012450E" w:rsidRPr="002B3D91" w:rsidRDefault="00F26156" w:rsidP="0012450E">
      <w:pPr>
        <w:numPr>
          <w:ilvl w:val="0"/>
          <w:numId w:val="8"/>
        </w:numPr>
        <w:spacing w:line="276" w:lineRule="auto"/>
        <w:ind w:left="1418" w:hanging="284"/>
        <w:contextualSpacing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C</w:t>
      </w:r>
      <w:r w:rsidR="0012450E" w:rsidRPr="002B3D91">
        <w:rPr>
          <w:rFonts w:asciiTheme="minorHAnsi" w:hAnsiTheme="minorHAnsi"/>
        </w:rPr>
        <w:t>ontact direct et permanent avec le public,</w:t>
      </w:r>
      <w:r w:rsidR="008F2E97">
        <w:rPr>
          <w:rFonts w:asciiTheme="minorHAnsi" w:hAnsiTheme="minorHAnsi"/>
        </w:rPr>
        <w:t xml:space="preserve"> et les élus</w:t>
      </w:r>
    </w:p>
    <w:p w14:paraId="542F15BB" w14:textId="77777777" w:rsidR="0012450E" w:rsidRPr="002B3D91" w:rsidRDefault="0012450E" w:rsidP="0012450E">
      <w:pPr>
        <w:numPr>
          <w:ilvl w:val="0"/>
          <w:numId w:val="8"/>
        </w:numPr>
        <w:spacing w:line="276" w:lineRule="auto"/>
        <w:ind w:left="1418" w:hanging="284"/>
        <w:contextualSpacing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 xml:space="preserve">Relations avec d’autres collectivités et organismes partenaires, la trésorerie, </w:t>
      </w:r>
      <w:r w:rsidR="00F26156" w:rsidRPr="002B3D91">
        <w:rPr>
          <w:rFonts w:asciiTheme="minorHAnsi" w:hAnsiTheme="minorHAnsi"/>
        </w:rPr>
        <w:t>la P</w:t>
      </w:r>
      <w:r w:rsidRPr="002B3D91">
        <w:rPr>
          <w:rFonts w:asciiTheme="minorHAnsi" w:hAnsiTheme="minorHAnsi"/>
        </w:rPr>
        <w:t>oste, les associations…,</w:t>
      </w:r>
    </w:p>
    <w:p w14:paraId="2D619920" w14:textId="77777777" w:rsidR="0012450E" w:rsidRPr="002B3D91" w:rsidRDefault="00F26156" w:rsidP="0012450E">
      <w:pPr>
        <w:numPr>
          <w:ilvl w:val="0"/>
          <w:numId w:val="8"/>
        </w:numPr>
        <w:ind w:left="1418" w:hanging="284"/>
        <w:contextualSpacing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T</w:t>
      </w:r>
      <w:r w:rsidR="0012450E" w:rsidRPr="002B3D91">
        <w:rPr>
          <w:rFonts w:asciiTheme="minorHAnsi" w:hAnsiTheme="minorHAnsi"/>
        </w:rPr>
        <w:t>ravail en collaboration avec les autres services de Combrailles, Sioule et Morge, communication permanente avec la Direction générale des services,</w:t>
      </w:r>
    </w:p>
    <w:p w14:paraId="143C3393" w14:textId="77777777" w:rsidR="0012450E" w:rsidRPr="002B3D91" w:rsidRDefault="0012450E" w:rsidP="0012450E">
      <w:pPr>
        <w:numPr>
          <w:ilvl w:val="0"/>
          <w:numId w:val="8"/>
        </w:numPr>
        <w:ind w:left="1418" w:hanging="284"/>
        <w:contextualSpacing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 xml:space="preserve">Echanges et transmission d’informations régulières avec </w:t>
      </w:r>
      <w:r w:rsidR="00F26156" w:rsidRPr="002B3D91">
        <w:rPr>
          <w:rFonts w:asciiTheme="minorHAnsi" w:hAnsiTheme="minorHAnsi"/>
        </w:rPr>
        <w:t>les Responsables de service</w:t>
      </w:r>
      <w:r w:rsidRPr="002B3D91">
        <w:rPr>
          <w:rFonts w:asciiTheme="minorHAnsi" w:hAnsiTheme="minorHAnsi"/>
        </w:rPr>
        <w:t>,</w:t>
      </w:r>
    </w:p>
    <w:p w14:paraId="649344CC" w14:textId="30BE65D8" w:rsidR="0012450E" w:rsidRPr="002B3D91" w:rsidRDefault="00F26156" w:rsidP="0012450E">
      <w:pPr>
        <w:numPr>
          <w:ilvl w:val="0"/>
          <w:numId w:val="8"/>
        </w:numPr>
        <w:ind w:left="1418" w:hanging="284"/>
        <w:contextualSpacing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R</w:t>
      </w:r>
      <w:r w:rsidR="0012450E" w:rsidRPr="002B3D91">
        <w:rPr>
          <w:rFonts w:asciiTheme="minorHAnsi" w:hAnsiTheme="minorHAnsi"/>
        </w:rPr>
        <w:t>elations avec les fournisseurs, les prestataires externes.</w:t>
      </w:r>
    </w:p>
    <w:p w14:paraId="00C3415F" w14:textId="77777777" w:rsidR="0012450E" w:rsidRPr="002B3D91" w:rsidRDefault="0012450E" w:rsidP="0012450E">
      <w:pPr>
        <w:ind w:left="1418"/>
        <w:contextualSpacing/>
        <w:jc w:val="both"/>
        <w:rPr>
          <w:rFonts w:asciiTheme="minorHAnsi" w:hAnsiTheme="minorHAnsi"/>
        </w:rPr>
      </w:pPr>
    </w:p>
    <w:p w14:paraId="5DAF8545" w14:textId="77777777" w:rsidR="0012450E" w:rsidRPr="002B3D91" w:rsidRDefault="0012450E" w:rsidP="0012450E">
      <w:pPr>
        <w:contextualSpacing/>
        <w:jc w:val="both"/>
        <w:rPr>
          <w:rFonts w:asciiTheme="minorHAnsi" w:hAnsiTheme="minorHAnsi"/>
          <w:b/>
          <w:u w:val="single"/>
        </w:rPr>
      </w:pPr>
      <w:r w:rsidRPr="002B3D91">
        <w:rPr>
          <w:rFonts w:asciiTheme="minorHAnsi" w:hAnsiTheme="minorHAnsi"/>
          <w:b/>
          <w:u w:val="single"/>
        </w:rPr>
        <w:t xml:space="preserve">Régime indemnitaire lié au poste : </w:t>
      </w:r>
    </w:p>
    <w:p w14:paraId="319884E8" w14:textId="77777777" w:rsidR="0012450E" w:rsidRPr="002B3D91" w:rsidRDefault="0012450E" w:rsidP="0012450E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432F793F" w14:textId="390F29B7" w:rsidR="00F26156" w:rsidRPr="002B3D91" w:rsidRDefault="00F26156" w:rsidP="00F26156">
      <w:pPr>
        <w:contextualSpacing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 xml:space="preserve">RIFSEEP : IFSE et CIA </w:t>
      </w:r>
    </w:p>
    <w:p w14:paraId="0F4B2BDF" w14:textId="77777777" w:rsidR="0012450E" w:rsidRPr="002B3D91" w:rsidRDefault="0012450E" w:rsidP="0012450E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51DED683" w14:textId="77777777" w:rsidR="0012450E" w:rsidRPr="002B3D91" w:rsidRDefault="0012450E" w:rsidP="0012450E">
      <w:pPr>
        <w:contextualSpacing/>
        <w:jc w:val="both"/>
        <w:rPr>
          <w:rFonts w:asciiTheme="minorHAnsi" w:hAnsiTheme="minorHAnsi"/>
          <w:b/>
          <w:u w:val="single"/>
        </w:rPr>
      </w:pPr>
      <w:r w:rsidRPr="002B3D91">
        <w:rPr>
          <w:rFonts w:asciiTheme="minorHAnsi" w:hAnsiTheme="minorHAnsi"/>
          <w:b/>
          <w:u w:val="single"/>
        </w:rPr>
        <w:t xml:space="preserve">Obligations de formations spécifiques ou de diplômes liés au poste : </w:t>
      </w:r>
    </w:p>
    <w:p w14:paraId="6CD84AE2" w14:textId="77777777" w:rsidR="0012450E" w:rsidRPr="002B3D91" w:rsidRDefault="0012450E" w:rsidP="0012450E">
      <w:pPr>
        <w:ind w:left="1428"/>
        <w:contextualSpacing/>
        <w:jc w:val="both"/>
        <w:rPr>
          <w:rFonts w:asciiTheme="minorHAnsi" w:hAnsiTheme="minorHAnsi"/>
        </w:rPr>
      </w:pPr>
    </w:p>
    <w:p w14:paraId="40BDC480" w14:textId="77777777" w:rsidR="0012450E" w:rsidRPr="002B3D91" w:rsidRDefault="0012450E" w:rsidP="0012450E">
      <w:pPr>
        <w:numPr>
          <w:ilvl w:val="0"/>
          <w:numId w:val="21"/>
        </w:numPr>
        <w:ind w:left="1428"/>
        <w:contextualSpacing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Formation initiale de prévention et de secours civiques,</w:t>
      </w:r>
    </w:p>
    <w:p w14:paraId="4B283AD7" w14:textId="77777777" w:rsidR="0012450E" w:rsidRPr="002B3D91" w:rsidRDefault="0012450E" w:rsidP="0012450E">
      <w:pPr>
        <w:numPr>
          <w:ilvl w:val="0"/>
          <w:numId w:val="21"/>
        </w:numPr>
        <w:ind w:left="1428"/>
        <w:contextualSpacing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Formation aux outils bureautiques,</w:t>
      </w:r>
    </w:p>
    <w:p w14:paraId="616629DD" w14:textId="77777777" w:rsidR="0012450E" w:rsidRPr="002B3D91" w:rsidRDefault="00F26156" w:rsidP="0012450E">
      <w:pPr>
        <w:numPr>
          <w:ilvl w:val="0"/>
          <w:numId w:val="21"/>
        </w:numPr>
        <w:ind w:left="1428"/>
        <w:contextualSpacing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 xml:space="preserve">Formations </w:t>
      </w:r>
      <w:r w:rsidR="0012450E" w:rsidRPr="002B3D91">
        <w:rPr>
          <w:rFonts w:asciiTheme="minorHAnsi" w:hAnsiTheme="minorHAnsi"/>
        </w:rPr>
        <w:t>spécifiques en fonction des besoins,</w:t>
      </w:r>
    </w:p>
    <w:p w14:paraId="2760E25F" w14:textId="77777777" w:rsidR="0012450E" w:rsidRPr="002B3D91" w:rsidRDefault="0012450E" w:rsidP="0012450E">
      <w:pPr>
        <w:numPr>
          <w:ilvl w:val="0"/>
          <w:numId w:val="21"/>
        </w:numPr>
        <w:ind w:left="1428"/>
        <w:contextualSpacing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Accès à des actions de formation ponctuelle et/ou continue.</w:t>
      </w:r>
    </w:p>
    <w:p w14:paraId="4AD91D3E" w14:textId="77777777" w:rsidR="0012450E" w:rsidRPr="002B3D91" w:rsidRDefault="0012450E" w:rsidP="0012450E">
      <w:pPr>
        <w:ind w:left="1428"/>
        <w:contextualSpacing/>
        <w:jc w:val="both"/>
        <w:rPr>
          <w:rFonts w:asciiTheme="minorHAnsi" w:hAnsiTheme="minorHAnsi"/>
        </w:rPr>
      </w:pPr>
    </w:p>
    <w:p w14:paraId="0643BF59" w14:textId="77777777" w:rsidR="0012450E" w:rsidRPr="002B3D91" w:rsidRDefault="0012450E" w:rsidP="0012450E">
      <w:pPr>
        <w:contextualSpacing/>
        <w:jc w:val="both"/>
        <w:rPr>
          <w:rFonts w:asciiTheme="minorHAnsi" w:hAnsiTheme="minorHAnsi"/>
          <w:b/>
          <w:u w:val="single"/>
        </w:rPr>
      </w:pPr>
      <w:r w:rsidRPr="002B3D91">
        <w:rPr>
          <w:rFonts w:asciiTheme="minorHAnsi" w:hAnsiTheme="minorHAnsi"/>
          <w:b/>
          <w:u w:val="single"/>
        </w:rPr>
        <w:t xml:space="preserve">Evolutions possibles du poste : </w:t>
      </w:r>
    </w:p>
    <w:p w14:paraId="70107B6B" w14:textId="77777777" w:rsidR="0012450E" w:rsidRPr="002B3D91" w:rsidRDefault="0012450E" w:rsidP="0012450E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435B99A7" w14:textId="77777777" w:rsidR="0012450E" w:rsidRPr="002B3D91" w:rsidRDefault="003E2C5C" w:rsidP="0012450E">
      <w:pPr>
        <w:contextualSpacing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Dans les missions et niveau de responsabilité exercés.</w:t>
      </w:r>
    </w:p>
    <w:p w14:paraId="2C227728" w14:textId="77777777" w:rsidR="003E2C5C" w:rsidRPr="002B3D91" w:rsidRDefault="003E2C5C" w:rsidP="0012450E">
      <w:pPr>
        <w:contextualSpacing/>
        <w:jc w:val="both"/>
        <w:rPr>
          <w:rFonts w:asciiTheme="minorHAnsi" w:hAnsiTheme="minorHAnsi"/>
        </w:rPr>
      </w:pPr>
    </w:p>
    <w:p w14:paraId="41420B0E" w14:textId="77777777" w:rsidR="0012450E" w:rsidRPr="002B3D91" w:rsidRDefault="0012450E" w:rsidP="0012450E">
      <w:pPr>
        <w:pBdr>
          <w:top w:val="single" w:sz="12" w:space="10" w:color="548DD4"/>
          <w:left w:val="single" w:sz="12" w:space="4" w:color="548DD4"/>
          <w:bottom w:val="single" w:sz="12" w:space="10" w:color="548DD4"/>
          <w:right w:val="single" w:sz="12" w:space="4" w:color="548DD4"/>
        </w:pBdr>
        <w:jc w:val="center"/>
        <w:rPr>
          <w:rFonts w:asciiTheme="minorHAnsi" w:hAnsiTheme="minorHAnsi"/>
          <w:b/>
        </w:rPr>
      </w:pPr>
      <w:r w:rsidRPr="002B3D91">
        <w:rPr>
          <w:rFonts w:asciiTheme="minorHAnsi" w:hAnsiTheme="minorHAnsi"/>
          <w:b/>
        </w:rPr>
        <w:t>Missions </w:t>
      </w:r>
    </w:p>
    <w:p w14:paraId="1DAEE38B" w14:textId="77777777" w:rsidR="0012450E" w:rsidRPr="002B3D91" w:rsidRDefault="0012450E" w:rsidP="0012450E">
      <w:pPr>
        <w:contextualSpacing/>
        <w:jc w:val="both"/>
        <w:rPr>
          <w:rFonts w:asciiTheme="minorHAnsi" w:hAnsiTheme="minorHAnsi"/>
        </w:rPr>
      </w:pPr>
    </w:p>
    <w:p w14:paraId="13C14698" w14:textId="007C1C50" w:rsidR="00476C63" w:rsidRPr="005D0332" w:rsidRDefault="003E2C5C" w:rsidP="00476C63">
      <w:pPr>
        <w:contextualSpacing/>
        <w:jc w:val="both"/>
        <w:rPr>
          <w:rFonts w:asciiTheme="minorHAnsi" w:hAnsiTheme="minorHAnsi"/>
          <w:b/>
        </w:rPr>
      </w:pPr>
      <w:r w:rsidRPr="00476C63">
        <w:rPr>
          <w:rFonts w:asciiTheme="minorHAnsi" w:hAnsiTheme="minorHAnsi"/>
          <w:b/>
        </w:rPr>
        <w:t>1/</w:t>
      </w:r>
      <w:r w:rsidRPr="002B3D91">
        <w:rPr>
          <w:rFonts w:asciiTheme="minorHAnsi" w:hAnsiTheme="minorHAnsi"/>
          <w:b/>
          <w:u w:val="single"/>
        </w:rPr>
        <w:t xml:space="preserve"> </w:t>
      </w:r>
      <w:r w:rsidR="00476C63" w:rsidRPr="00EF2854">
        <w:rPr>
          <w:rFonts w:asciiTheme="minorHAnsi" w:hAnsiTheme="minorHAnsi"/>
          <w:b/>
        </w:rPr>
        <w:t>Gestion des :</w:t>
      </w:r>
      <w:r w:rsidR="00476C63">
        <w:rPr>
          <w:rFonts w:asciiTheme="minorHAnsi" w:hAnsiTheme="minorHAnsi"/>
          <w:b/>
        </w:rPr>
        <w:t xml:space="preserve"> </w:t>
      </w:r>
      <w:r w:rsidR="00476C63" w:rsidRPr="005D0332">
        <w:rPr>
          <w:rFonts w:asciiTheme="minorHAnsi" w:hAnsiTheme="minorHAnsi"/>
          <w:b/>
        </w:rPr>
        <w:t>Conseil communautaire, Conseil d’administration du CIAS, Comité Syndical du SYMPA (Parc de l’AIZE ZAC2)</w:t>
      </w:r>
      <w:r w:rsidR="00476C63">
        <w:rPr>
          <w:rFonts w:asciiTheme="minorHAnsi" w:hAnsiTheme="minorHAnsi"/>
          <w:b/>
        </w:rPr>
        <w:t xml:space="preserve"> en cas d’absence de la secrétaire administrative</w:t>
      </w:r>
    </w:p>
    <w:p w14:paraId="78BDEB3D" w14:textId="77777777" w:rsidR="00476C63" w:rsidRPr="005D0332" w:rsidRDefault="00476C63" w:rsidP="00476C63">
      <w:pPr>
        <w:contextualSpacing/>
        <w:jc w:val="both"/>
        <w:rPr>
          <w:rFonts w:asciiTheme="minorHAnsi" w:hAnsiTheme="minorHAnsi"/>
          <w:b/>
        </w:rPr>
      </w:pPr>
    </w:p>
    <w:p w14:paraId="28F681F1" w14:textId="77777777" w:rsidR="00476C63" w:rsidRPr="005D0332" w:rsidRDefault="00476C63" w:rsidP="00476C63">
      <w:pPr>
        <w:pStyle w:val="Paragraphedeliste"/>
        <w:numPr>
          <w:ilvl w:val="0"/>
          <w:numId w:val="42"/>
        </w:numPr>
        <w:jc w:val="both"/>
        <w:rPr>
          <w:rFonts w:asciiTheme="minorHAnsi" w:hAnsiTheme="minorHAnsi"/>
        </w:rPr>
      </w:pPr>
      <w:r w:rsidRPr="005D0332">
        <w:rPr>
          <w:rFonts w:asciiTheme="minorHAnsi" w:hAnsiTheme="minorHAnsi"/>
        </w:rPr>
        <w:t xml:space="preserve">Envoi des convocations et note des dossiers, rédaction et envoi des comptes rendus, rédaction des délibérations et tenue des registres des délibérations, transmission au contrôle de légalité </w:t>
      </w:r>
    </w:p>
    <w:p w14:paraId="13E3BAEB" w14:textId="77777777" w:rsidR="00476C63" w:rsidRPr="005D0332" w:rsidRDefault="00476C63" w:rsidP="00476C63">
      <w:pPr>
        <w:pStyle w:val="Paragraphedeliste"/>
        <w:numPr>
          <w:ilvl w:val="0"/>
          <w:numId w:val="42"/>
        </w:numPr>
        <w:jc w:val="both"/>
        <w:rPr>
          <w:rFonts w:asciiTheme="minorHAnsi" w:hAnsiTheme="minorHAnsi"/>
        </w:rPr>
      </w:pPr>
      <w:r w:rsidRPr="005D0332">
        <w:rPr>
          <w:rFonts w:asciiTheme="minorHAnsi" w:hAnsiTheme="minorHAnsi"/>
        </w:rPr>
        <w:t xml:space="preserve">Tri, classement, archivage. </w:t>
      </w:r>
    </w:p>
    <w:p w14:paraId="22867DF9" w14:textId="77777777" w:rsidR="00476C63" w:rsidRPr="005D0332" w:rsidRDefault="00476C63" w:rsidP="00476C63">
      <w:pPr>
        <w:pStyle w:val="Paragraphedeliste"/>
        <w:numPr>
          <w:ilvl w:val="0"/>
          <w:numId w:val="42"/>
        </w:numPr>
        <w:jc w:val="both"/>
        <w:rPr>
          <w:rFonts w:asciiTheme="minorHAnsi" w:hAnsiTheme="minorHAnsi"/>
          <w:i/>
        </w:rPr>
      </w:pPr>
      <w:r w:rsidRPr="005D0332">
        <w:rPr>
          <w:rFonts w:asciiTheme="minorHAnsi" w:hAnsiTheme="minorHAnsi"/>
        </w:rPr>
        <w:t>Présence au conseil communautaire (</w:t>
      </w:r>
      <w:r w:rsidRPr="005D0332">
        <w:rPr>
          <w:rFonts w:asciiTheme="minorHAnsi" w:hAnsiTheme="minorHAnsi"/>
          <w:i/>
        </w:rPr>
        <w:t>collationnement des présents, absents, excusés, micro à faire passer,…)</w:t>
      </w:r>
    </w:p>
    <w:p w14:paraId="1C9B8091" w14:textId="77777777" w:rsidR="00476C63" w:rsidRPr="005D0332" w:rsidRDefault="00476C63" w:rsidP="00476C63">
      <w:pPr>
        <w:pStyle w:val="Paragraphedeliste"/>
        <w:numPr>
          <w:ilvl w:val="0"/>
          <w:numId w:val="42"/>
        </w:numPr>
        <w:jc w:val="both"/>
        <w:rPr>
          <w:rFonts w:asciiTheme="minorHAnsi" w:hAnsiTheme="minorHAnsi"/>
        </w:rPr>
      </w:pPr>
      <w:r w:rsidRPr="005D0332">
        <w:rPr>
          <w:rFonts w:asciiTheme="minorHAnsi" w:hAnsiTheme="minorHAnsi"/>
        </w:rPr>
        <w:t>Gestion des repas des élus, buffets de CSM ponctuellement.</w:t>
      </w:r>
    </w:p>
    <w:p w14:paraId="36CE627A" w14:textId="149FFC9E" w:rsidR="00476C63" w:rsidRDefault="00476C63" w:rsidP="002B3D91">
      <w:pPr>
        <w:ind w:left="708"/>
        <w:contextualSpacing/>
        <w:jc w:val="both"/>
        <w:rPr>
          <w:rFonts w:asciiTheme="minorHAnsi" w:hAnsiTheme="minorHAnsi"/>
          <w:b/>
          <w:u w:val="single"/>
        </w:rPr>
      </w:pPr>
    </w:p>
    <w:p w14:paraId="19D03730" w14:textId="77777777" w:rsidR="00476C63" w:rsidRDefault="00476C63" w:rsidP="002B3D91">
      <w:pPr>
        <w:ind w:left="708"/>
        <w:contextualSpacing/>
        <w:jc w:val="both"/>
        <w:rPr>
          <w:rFonts w:asciiTheme="minorHAnsi" w:hAnsiTheme="minorHAnsi"/>
          <w:b/>
          <w:u w:val="single"/>
        </w:rPr>
      </w:pPr>
    </w:p>
    <w:p w14:paraId="6E6B823E" w14:textId="77777777" w:rsidR="00476C63" w:rsidRDefault="00476C63" w:rsidP="002B3D91">
      <w:pPr>
        <w:ind w:left="708"/>
        <w:contextualSpacing/>
        <w:jc w:val="both"/>
        <w:rPr>
          <w:rFonts w:asciiTheme="minorHAnsi" w:hAnsiTheme="minorHAnsi"/>
          <w:b/>
          <w:u w:val="single"/>
        </w:rPr>
      </w:pPr>
    </w:p>
    <w:p w14:paraId="4E1142CE" w14:textId="77777777" w:rsidR="00476C63" w:rsidRDefault="00476C63" w:rsidP="002B3D91">
      <w:pPr>
        <w:ind w:left="708"/>
        <w:contextualSpacing/>
        <w:jc w:val="both"/>
        <w:rPr>
          <w:rFonts w:asciiTheme="minorHAnsi" w:hAnsiTheme="minorHAnsi"/>
          <w:b/>
          <w:u w:val="single"/>
        </w:rPr>
      </w:pPr>
    </w:p>
    <w:p w14:paraId="3CAE1EE5" w14:textId="77777777" w:rsidR="00476C63" w:rsidRDefault="00476C63" w:rsidP="002B3D91">
      <w:pPr>
        <w:ind w:left="708"/>
        <w:contextualSpacing/>
        <w:jc w:val="both"/>
        <w:rPr>
          <w:rFonts w:asciiTheme="minorHAnsi" w:hAnsiTheme="minorHAnsi"/>
          <w:b/>
          <w:u w:val="single"/>
        </w:rPr>
      </w:pPr>
    </w:p>
    <w:p w14:paraId="595BFB99" w14:textId="463A13A4" w:rsidR="0012450E" w:rsidRPr="002B3D91" w:rsidRDefault="00476C63" w:rsidP="002B3D91">
      <w:pPr>
        <w:ind w:left="708"/>
        <w:contextualSpacing/>
        <w:jc w:val="both"/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  <w:b/>
          <w:u w:val="single"/>
        </w:rPr>
        <w:t xml:space="preserve">2/ </w:t>
      </w:r>
      <w:r w:rsidR="00724A6E">
        <w:rPr>
          <w:rFonts w:asciiTheme="minorHAnsi" w:hAnsiTheme="minorHAnsi"/>
          <w:b/>
          <w:u w:val="single"/>
        </w:rPr>
        <w:t>S</w:t>
      </w:r>
      <w:r w:rsidR="0012450E" w:rsidRPr="002B3D91">
        <w:rPr>
          <w:rFonts w:asciiTheme="minorHAnsi" w:hAnsiTheme="minorHAnsi"/>
          <w:b/>
          <w:u w:val="single"/>
        </w:rPr>
        <w:t xml:space="preserve">ecrétariat </w:t>
      </w:r>
      <w:r w:rsidR="00724A6E">
        <w:rPr>
          <w:rFonts w:asciiTheme="minorHAnsi" w:hAnsiTheme="minorHAnsi"/>
          <w:b/>
          <w:u w:val="single"/>
        </w:rPr>
        <w:t xml:space="preserve">et accueil du public </w:t>
      </w:r>
      <w:r w:rsidR="0012450E" w:rsidRPr="002B3D91">
        <w:rPr>
          <w:rFonts w:asciiTheme="minorHAnsi" w:hAnsiTheme="minorHAnsi"/>
          <w:b/>
          <w:u w:val="single"/>
        </w:rPr>
        <w:t>:</w:t>
      </w:r>
    </w:p>
    <w:p w14:paraId="38D00DF3" w14:textId="77777777" w:rsidR="008C34E7" w:rsidRPr="002B3D91" w:rsidRDefault="008C34E7" w:rsidP="008C34E7">
      <w:pPr>
        <w:ind w:left="1211"/>
        <w:contextualSpacing/>
        <w:jc w:val="both"/>
        <w:rPr>
          <w:rFonts w:asciiTheme="minorHAnsi" w:hAnsiTheme="minorHAnsi"/>
        </w:rPr>
      </w:pPr>
    </w:p>
    <w:p w14:paraId="3DE9894B" w14:textId="77777777" w:rsidR="0012450E" w:rsidRPr="002B3D91" w:rsidRDefault="0012450E" w:rsidP="0012450E">
      <w:pPr>
        <w:ind w:left="2160"/>
        <w:contextualSpacing/>
        <w:jc w:val="both"/>
        <w:rPr>
          <w:rFonts w:asciiTheme="minorHAnsi" w:hAnsiTheme="minorHAnsi"/>
        </w:rPr>
      </w:pPr>
    </w:p>
    <w:p w14:paraId="4344D21F" w14:textId="401D07CC" w:rsidR="0012450E" w:rsidRPr="002B3D91" w:rsidRDefault="00715067" w:rsidP="00BA6396">
      <w:pPr>
        <w:pStyle w:val="Paragraphedeliste"/>
        <w:ind w:left="1068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Secrétariat et </w:t>
      </w:r>
      <w:r w:rsidR="005C29BA">
        <w:rPr>
          <w:rFonts w:asciiTheme="minorHAnsi" w:hAnsiTheme="minorHAnsi"/>
          <w:b/>
        </w:rPr>
        <w:t>Gestion de dossiers</w:t>
      </w:r>
      <w:r w:rsidR="0012450E" w:rsidRPr="002B3D91">
        <w:rPr>
          <w:rFonts w:asciiTheme="minorHAnsi" w:hAnsiTheme="minorHAnsi"/>
          <w:b/>
        </w:rPr>
        <w:t xml:space="preserve"> administrati</w:t>
      </w:r>
      <w:r w:rsidR="005C29BA">
        <w:rPr>
          <w:rFonts w:asciiTheme="minorHAnsi" w:hAnsiTheme="minorHAnsi"/>
          <w:b/>
        </w:rPr>
        <w:t>f</w:t>
      </w:r>
      <w:r w:rsidR="0012450E" w:rsidRPr="002B3D91">
        <w:rPr>
          <w:rFonts w:asciiTheme="minorHAnsi" w:hAnsiTheme="minorHAnsi"/>
          <w:b/>
        </w:rPr>
        <w:t>s :</w:t>
      </w:r>
    </w:p>
    <w:p w14:paraId="423DBADD" w14:textId="55D9FAC1" w:rsidR="00BA6396" w:rsidRPr="002B3D91" w:rsidRDefault="0012450E" w:rsidP="00BA6396">
      <w:pPr>
        <w:numPr>
          <w:ilvl w:val="2"/>
          <w:numId w:val="18"/>
        </w:numPr>
        <w:ind w:left="2160"/>
        <w:contextualSpacing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Réception, distribution et expédition du courrier,</w:t>
      </w:r>
      <w:r w:rsidR="00BA6396" w:rsidRPr="002B3D91">
        <w:rPr>
          <w:rFonts w:asciiTheme="minorHAnsi" w:hAnsiTheme="minorHAnsi"/>
        </w:rPr>
        <w:t xml:space="preserve"> enregistrement des courriers départ-arrivée</w:t>
      </w:r>
      <w:r w:rsidR="00724A6E">
        <w:rPr>
          <w:rFonts w:asciiTheme="minorHAnsi" w:hAnsiTheme="minorHAnsi"/>
        </w:rPr>
        <w:t xml:space="preserve"> en binôme avec l’assistant (e) du Président</w:t>
      </w:r>
    </w:p>
    <w:p w14:paraId="553694B0" w14:textId="77777777" w:rsidR="00BA6396" w:rsidRPr="002B3D91" w:rsidRDefault="0012450E" w:rsidP="00BA6396">
      <w:pPr>
        <w:numPr>
          <w:ilvl w:val="2"/>
          <w:numId w:val="18"/>
        </w:numPr>
        <w:ind w:left="2160"/>
        <w:contextualSpacing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Traitement et orientation des mails,</w:t>
      </w:r>
    </w:p>
    <w:p w14:paraId="29F30D10" w14:textId="77777777" w:rsidR="00BA6396" w:rsidRPr="002B3D91" w:rsidRDefault="00BA6396" w:rsidP="00BA6396">
      <w:pPr>
        <w:numPr>
          <w:ilvl w:val="2"/>
          <w:numId w:val="18"/>
        </w:numPr>
        <w:ind w:left="2160"/>
        <w:contextualSpacing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Préparer des courriers, rapports, tableaux de bord, collecter, exploiter, organiser les informations saisies et les présenter sous forme de documents de synthèse, convocations, diffusion des comptes rendus, photocopies, …</w:t>
      </w:r>
    </w:p>
    <w:p w14:paraId="6C48F294" w14:textId="65B0F097" w:rsidR="0012450E" w:rsidRDefault="0012450E" w:rsidP="0012450E">
      <w:pPr>
        <w:numPr>
          <w:ilvl w:val="2"/>
          <w:numId w:val="18"/>
        </w:numPr>
        <w:ind w:left="2160"/>
        <w:contextualSpacing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Tri, classement et archivage de documents,</w:t>
      </w:r>
    </w:p>
    <w:p w14:paraId="500ACE23" w14:textId="117DEF93" w:rsidR="00FA43B8" w:rsidRPr="002B3D91" w:rsidRDefault="00FA43B8" w:rsidP="0012450E">
      <w:pPr>
        <w:numPr>
          <w:ilvl w:val="2"/>
          <w:numId w:val="18"/>
        </w:numPr>
        <w:ind w:left="2160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Référente archives</w:t>
      </w:r>
      <w:r w:rsidR="004E230E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au niveau des services administratifs</w:t>
      </w:r>
    </w:p>
    <w:p w14:paraId="458F1AD1" w14:textId="77777777" w:rsidR="0012450E" w:rsidRPr="002B3D91" w:rsidRDefault="0012450E" w:rsidP="0012450E">
      <w:pPr>
        <w:numPr>
          <w:ilvl w:val="2"/>
          <w:numId w:val="18"/>
        </w:numPr>
        <w:ind w:left="2160"/>
        <w:contextualSpacing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 xml:space="preserve">Gestion des stocks de biens et des fournitures, </w:t>
      </w:r>
      <w:r w:rsidR="00BA6396" w:rsidRPr="002B3D91">
        <w:rPr>
          <w:rFonts w:asciiTheme="minorHAnsi" w:hAnsiTheme="minorHAnsi"/>
        </w:rPr>
        <w:t>établissement</w:t>
      </w:r>
      <w:r w:rsidRPr="002B3D91">
        <w:rPr>
          <w:rFonts w:asciiTheme="minorHAnsi" w:hAnsiTheme="minorHAnsi"/>
        </w:rPr>
        <w:t xml:space="preserve"> des commandes, préparation et suivi des bons de commandes pour différents services,</w:t>
      </w:r>
    </w:p>
    <w:p w14:paraId="1E0491EE" w14:textId="77777777" w:rsidR="00BA6396" w:rsidRPr="002B3D91" w:rsidRDefault="0012450E" w:rsidP="00BA6396">
      <w:pPr>
        <w:numPr>
          <w:ilvl w:val="2"/>
          <w:numId w:val="18"/>
        </w:numPr>
        <w:ind w:left="2160"/>
        <w:contextualSpacing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Tenue de plannings de réservation des différentes salles, des véhicules de</w:t>
      </w:r>
      <w:r w:rsidRPr="002B3D91">
        <w:rPr>
          <w:rFonts w:asciiTheme="minorHAnsi" w:hAnsiTheme="minorHAnsi"/>
          <w:color w:val="FF0000"/>
        </w:rPr>
        <w:t xml:space="preserve"> </w:t>
      </w:r>
      <w:r w:rsidRPr="002B3D91">
        <w:rPr>
          <w:rFonts w:asciiTheme="minorHAnsi" w:hAnsiTheme="minorHAnsi"/>
        </w:rPr>
        <w:t>service,</w:t>
      </w:r>
    </w:p>
    <w:p w14:paraId="305F0E4F" w14:textId="77777777" w:rsidR="00BA6396" w:rsidRPr="002B3D91" w:rsidRDefault="0012450E" w:rsidP="00BA6396">
      <w:pPr>
        <w:numPr>
          <w:ilvl w:val="2"/>
          <w:numId w:val="18"/>
        </w:numPr>
        <w:ind w:left="2160"/>
        <w:contextualSpacing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Affichage d’informations, surv</w:t>
      </w:r>
      <w:r w:rsidR="00BA6396" w:rsidRPr="002B3D91">
        <w:rPr>
          <w:rFonts w:asciiTheme="minorHAnsi" w:hAnsiTheme="minorHAnsi"/>
        </w:rPr>
        <w:t>eillance et contrôle des accès,</w:t>
      </w:r>
    </w:p>
    <w:p w14:paraId="49B4C50A" w14:textId="77777777" w:rsidR="0012450E" w:rsidRPr="002B3D91" w:rsidRDefault="0012450E" w:rsidP="00591EF8">
      <w:pPr>
        <w:numPr>
          <w:ilvl w:val="2"/>
          <w:numId w:val="18"/>
        </w:numPr>
        <w:ind w:left="2160"/>
        <w:contextualSpacing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Dématérialisation des pièces justificatives de la dépense locale</w:t>
      </w:r>
      <w:r w:rsidR="00BA6396" w:rsidRPr="002B3D91">
        <w:rPr>
          <w:rFonts w:asciiTheme="minorHAnsi" w:hAnsiTheme="minorHAnsi"/>
        </w:rPr>
        <w:t xml:space="preserve"> (r</w:t>
      </w:r>
      <w:r w:rsidRPr="002B3D91">
        <w:rPr>
          <w:rFonts w:asciiTheme="minorHAnsi" w:hAnsiTheme="minorHAnsi"/>
        </w:rPr>
        <w:t>écupération des factures sur Chorus,</w:t>
      </w:r>
      <w:r w:rsidR="00BA6396" w:rsidRPr="002B3D91">
        <w:rPr>
          <w:rFonts w:asciiTheme="minorHAnsi" w:hAnsiTheme="minorHAnsi"/>
        </w:rPr>
        <w:t xml:space="preserve"> v</w:t>
      </w:r>
      <w:r w:rsidRPr="002B3D91">
        <w:rPr>
          <w:rFonts w:asciiTheme="minorHAnsi" w:hAnsiTheme="minorHAnsi"/>
        </w:rPr>
        <w:t>érification et identification du budget concerné,</w:t>
      </w:r>
      <w:r w:rsidR="00BA6396" w:rsidRPr="002B3D91">
        <w:rPr>
          <w:rFonts w:asciiTheme="minorHAnsi" w:hAnsiTheme="minorHAnsi"/>
        </w:rPr>
        <w:t xml:space="preserve"> n</w:t>
      </w:r>
      <w:r w:rsidRPr="002B3D91">
        <w:rPr>
          <w:rFonts w:asciiTheme="minorHAnsi" w:hAnsiTheme="minorHAnsi"/>
        </w:rPr>
        <w:t>umérisation des factures reçues en lien avec le service comptabilité,</w:t>
      </w:r>
      <w:r w:rsidR="00BA6396" w:rsidRPr="002B3D91">
        <w:rPr>
          <w:rFonts w:asciiTheme="minorHAnsi" w:hAnsiTheme="minorHAnsi"/>
        </w:rPr>
        <w:t xml:space="preserve"> v</w:t>
      </w:r>
      <w:r w:rsidRPr="002B3D91">
        <w:rPr>
          <w:rFonts w:asciiTheme="minorHAnsi" w:hAnsiTheme="minorHAnsi"/>
        </w:rPr>
        <w:t>entilation dans les différents services</w:t>
      </w:r>
      <w:r w:rsidR="00BA6396" w:rsidRPr="002B3D91">
        <w:rPr>
          <w:rFonts w:asciiTheme="minorHAnsi" w:hAnsiTheme="minorHAnsi"/>
        </w:rPr>
        <w:t>)</w:t>
      </w:r>
    </w:p>
    <w:p w14:paraId="36F7F064" w14:textId="0C698E3E" w:rsidR="00BA6396" w:rsidRDefault="00BA6396" w:rsidP="00591EF8">
      <w:pPr>
        <w:numPr>
          <w:ilvl w:val="2"/>
          <w:numId w:val="18"/>
        </w:numPr>
        <w:ind w:left="2160"/>
        <w:contextualSpacing/>
        <w:jc w:val="both"/>
        <w:rPr>
          <w:rFonts w:asciiTheme="minorHAnsi" w:hAnsiTheme="minorHAnsi"/>
        </w:rPr>
      </w:pPr>
      <w:bookmarkStart w:id="2" w:name="_Hlk221010659"/>
      <w:r w:rsidRPr="002B3D91">
        <w:rPr>
          <w:rFonts w:asciiTheme="minorHAnsi" w:hAnsiTheme="minorHAnsi"/>
        </w:rPr>
        <w:t>Tenue du registre des décisions (aide à la rédaction, numérotation, mise à la signature, diffusion, archivage)</w:t>
      </w:r>
      <w:r w:rsidR="00724A6E">
        <w:rPr>
          <w:rFonts w:asciiTheme="minorHAnsi" w:hAnsiTheme="minorHAnsi"/>
        </w:rPr>
        <w:t xml:space="preserve"> en cas d’absence de l’assistant(e) du Président</w:t>
      </w:r>
    </w:p>
    <w:bookmarkEnd w:id="2"/>
    <w:p w14:paraId="3523DD3D" w14:textId="414FD2AB" w:rsidR="00FA43B8" w:rsidRDefault="00FA43B8" w:rsidP="00591EF8">
      <w:pPr>
        <w:numPr>
          <w:ilvl w:val="2"/>
          <w:numId w:val="18"/>
        </w:numPr>
        <w:ind w:left="2160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Gestion et suivi des candidatures spontanées et des stages</w:t>
      </w:r>
    </w:p>
    <w:p w14:paraId="2E51BF51" w14:textId="42D52A3D" w:rsidR="00FA43B8" w:rsidRDefault="00FA43B8" w:rsidP="00591EF8">
      <w:pPr>
        <w:numPr>
          <w:ilvl w:val="2"/>
          <w:numId w:val="18"/>
        </w:numPr>
        <w:ind w:left="2160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Suivi du parc informatique</w:t>
      </w:r>
      <w:r w:rsidR="00724A6E">
        <w:rPr>
          <w:rFonts w:asciiTheme="minorHAnsi" w:hAnsiTheme="minorHAnsi"/>
        </w:rPr>
        <w:t xml:space="preserve">, </w:t>
      </w:r>
      <w:r>
        <w:rPr>
          <w:rFonts w:asciiTheme="minorHAnsi" w:hAnsiTheme="minorHAnsi"/>
        </w:rPr>
        <w:t>téléphonique</w:t>
      </w:r>
      <w:r w:rsidR="00724A6E">
        <w:rPr>
          <w:rFonts w:asciiTheme="minorHAnsi" w:hAnsiTheme="minorHAnsi"/>
        </w:rPr>
        <w:t xml:space="preserve"> et copieurs</w:t>
      </w:r>
      <w:r>
        <w:rPr>
          <w:rFonts w:asciiTheme="minorHAnsi" w:hAnsiTheme="minorHAnsi"/>
        </w:rPr>
        <w:t xml:space="preserve"> en lien avec les prestataires (suivi marchés)</w:t>
      </w:r>
    </w:p>
    <w:p w14:paraId="60CE0B69" w14:textId="77777777" w:rsidR="0012450E" w:rsidRPr="002B3D91" w:rsidRDefault="0012450E" w:rsidP="0012450E">
      <w:pPr>
        <w:ind w:left="2160"/>
        <w:contextualSpacing/>
        <w:jc w:val="both"/>
        <w:rPr>
          <w:rFonts w:asciiTheme="minorHAnsi" w:hAnsiTheme="minorHAnsi"/>
        </w:rPr>
      </w:pPr>
    </w:p>
    <w:p w14:paraId="5B98A83D" w14:textId="77777777" w:rsidR="00BA6396" w:rsidRPr="002B3D91" w:rsidRDefault="00BA6396" w:rsidP="002B3D91">
      <w:pPr>
        <w:ind w:left="1134"/>
        <w:contextualSpacing/>
        <w:jc w:val="both"/>
        <w:rPr>
          <w:rFonts w:asciiTheme="minorHAnsi" w:hAnsiTheme="minorHAnsi"/>
          <w:b/>
        </w:rPr>
      </w:pPr>
      <w:r w:rsidRPr="002B3D91">
        <w:rPr>
          <w:rFonts w:asciiTheme="minorHAnsi" w:hAnsiTheme="minorHAnsi"/>
          <w:b/>
        </w:rPr>
        <w:t>Intendance</w:t>
      </w:r>
    </w:p>
    <w:p w14:paraId="3FDD88A2" w14:textId="77777777" w:rsidR="00BA6396" w:rsidRPr="002B3D91" w:rsidRDefault="00BA6396" w:rsidP="00C733B5">
      <w:pPr>
        <w:pStyle w:val="Paragraphedeliste"/>
        <w:numPr>
          <w:ilvl w:val="0"/>
          <w:numId w:val="39"/>
        </w:numPr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 xml:space="preserve">Gestion des </w:t>
      </w:r>
      <w:r w:rsidR="002B3D91" w:rsidRPr="002B3D91">
        <w:rPr>
          <w:rFonts w:asciiTheme="minorHAnsi" w:hAnsiTheme="minorHAnsi"/>
        </w:rPr>
        <w:t xml:space="preserve">remises de </w:t>
      </w:r>
      <w:r w:rsidRPr="002B3D91">
        <w:rPr>
          <w:rFonts w:asciiTheme="minorHAnsi" w:hAnsiTheme="minorHAnsi"/>
        </w:rPr>
        <w:t>clés</w:t>
      </w:r>
    </w:p>
    <w:p w14:paraId="24F81D42" w14:textId="77777777" w:rsidR="00BA6396" w:rsidRDefault="00BA6396" w:rsidP="00C733B5">
      <w:pPr>
        <w:pStyle w:val="Paragraphedeliste"/>
        <w:numPr>
          <w:ilvl w:val="0"/>
          <w:numId w:val="39"/>
        </w:numPr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Mise en place des réunions en lien avec l’équipe technique</w:t>
      </w:r>
    </w:p>
    <w:p w14:paraId="41B92A43" w14:textId="77777777" w:rsidR="00715067" w:rsidRDefault="00715067" w:rsidP="00715067">
      <w:pPr>
        <w:jc w:val="both"/>
        <w:rPr>
          <w:rFonts w:asciiTheme="minorHAnsi" w:hAnsiTheme="minorHAnsi"/>
        </w:rPr>
      </w:pPr>
    </w:p>
    <w:p w14:paraId="06075CC8" w14:textId="77777777" w:rsidR="00715067" w:rsidRPr="00715067" w:rsidRDefault="00715067" w:rsidP="00715067">
      <w:pPr>
        <w:ind w:left="708" w:firstLine="708"/>
        <w:jc w:val="both"/>
        <w:rPr>
          <w:rFonts w:asciiTheme="minorHAnsi" w:hAnsiTheme="minorHAnsi"/>
          <w:b/>
        </w:rPr>
      </w:pPr>
      <w:r w:rsidRPr="00715067">
        <w:rPr>
          <w:rFonts w:asciiTheme="minorHAnsi" w:hAnsiTheme="minorHAnsi"/>
          <w:b/>
        </w:rPr>
        <w:t>Accueil physique et téléphonique :</w:t>
      </w:r>
    </w:p>
    <w:p w14:paraId="637F1A61" w14:textId="77777777" w:rsidR="00715067" w:rsidRPr="00715067" w:rsidRDefault="00715067" w:rsidP="00715067">
      <w:pPr>
        <w:numPr>
          <w:ilvl w:val="2"/>
          <w:numId w:val="36"/>
        </w:numPr>
        <w:jc w:val="both"/>
        <w:rPr>
          <w:rFonts w:asciiTheme="minorHAnsi" w:hAnsiTheme="minorHAnsi"/>
        </w:rPr>
      </w:pPr>
      <w:r w:rsidRPr="00715067">
        <w:rPr>
          <w:rFonts w:asciiTheme="minorHAnsi" w:hAnsiTheme="minorHAnsi"/>
        </w:rPr>
        <w:t>Tenue du standard téléphonique si besoin, filtrage et orientation et/ou information,</w:t>
      </w:r>
    </w:p>
    <w:p w14:paraId="1E23DE25" w14:textId="77777777" w:rsidR="00715067" w:rsidRPr="00715067" w:rsidRDefault="00715067" w:rsidP="00715067">
      <w:pPr>
        <w:numPr>
          <w:ilvl w:val="2"/>
          <w:numId w:val="36"/>
        </w:numPr>
        <w:jc w:val="both"/>
        <w:rPr>
          <w:rFonts w:asciiTheme="minorHAnsi" w:hAnsiTheme="minorHAnsi"/>
        </w:rPr>
      </w:pPr>
      <w:r w:rsidRPr="00715067">
        <w:rPr>
          <w:rFonts w:asciiTheme="minorHAnsi" w:hAnsiTheme="minorHAnsi"/>
        </w:rPr>
        <w:t>Faire le lien avec les services intercommunaux,</w:t>
      </w:r>
    </w:p>
    <w:p w14:paraId="610E024A" w14:textId="77777777" w:rsidR="00715067" w:rsidRPr="00715067" w:rsidRDefault="00715067" w:rsidP="00715067">
      <w:pPr>
        <w:numPr>
          <w:ilvl w:val="2"/>
          <w:numId w:val="36"/>
        </w:numPr>
        <w:jc w:val="both"/>
        <w:rPr>
          <w:rFonts w:asciiTheme="minorHAnsi" w:hAnsiTheme="minorHAnsi"/>
        </w:rPr>
      </w:pPr>
      <w:r w:rsidRPr="00715067">
        <w:rPr>
          <w:rFonts w:asciiTheme="minorHAnsi" w:hAnsiTheme="minorHAnsi"/>
        </w:rPr>
        <w:t>Répondre aux demandes de renseignements externes, gestion des demandes de la population,</w:t>
      </w:r>
    </w:p>
    <w:p w14:paraId="717AAA58" w14:textId="77777777" w:rsidR="00715067" w:rsidRPr="00715067" w:rsidRDefault="00715067" w:rsidP="00715067">
      <w:pPr>
        <w:numPr>
          <w:ilvl w:val="2"/>
          <w:numId w:val="36"/>
        </w:numPr>
        <w:jc w:val="both"/>
        <w:rPr>
          <w:rFonts w:asciiTheme="minorHAnsi" w:hAnsiTheme="minorHAnsi"/>
        </w:rPr>
      </w:pPr>
      <w:r w:rsidRPr="00715067">
        <w:rPr>
          <w:rFonts w:asciiTheme="minorHAnsi" w:hAnsiTheme="minorHAnsi"/>
        </w:rPr>
        <w:lastRenderedPageBreak/>
        <w:t>Présenter une bonne image de la collectivité auprès des usagers</w:t>
      </w:r>
    </w:p>
    <w:p w14:paraId="7971C69B" w14:textId="77777777" w:rsidR="00715067" w:rsidRPr="00715067" w:rsidRDefault="00715067" w:rsidP="00715067">
      <w:pPr>
        <w:ind w:left="1416"/>
        <w:jc w:val="both"/>
        <w:rPr>
          <w:rFonts w:asciiTheme="minorHAnsi" w:hAnsiTheme="minorHAnsi"/>
        </w:rPr>
      </w:pPr>
    </w:p>
    <w:p w14:paraId="5D873C8D" w14:textId="77777777" w:rsidR="002B3D91" w:rsidRPr="002B3D91" w:rsidRDefault="002B3D91" w:rsidP="002B3D91">
      <w:pPr>
        <w:pStyle w:val="Paragraphedeliste"/>
        <w:ind w:left="2160"/>
        <w:jc w:val="both"/>
        <w:rPr>
          <w:rFonts w:asciiTheme="minorHAnsi" w:hAnsiTheme="minorHAnsi"/>
          <w:b/>
        </w:rPr>
      </w:pPr>
    </w:p>
    <w:p w14:paraId="79AECA51" w14:textId="57D41BFC" w:rsidR="0080348A" w:rsidRDefault="0080348A" w:rsidP="0012450E">
      <w:pPr>
        <w:ind w:left="851"/>
        <w:contextualSpacing/>
        <w:jc w:val="both"/>
        <w:rPr>
          <w:rFonts w:asciiTheme="minorHAnsi" w:hAnsiTheme="minorHAnsi"/>
          <w:b/>
          <w:u w:val="single"/>
        </w:rPr>
      </w:pPr>
    </w:p>
    <w:p w14:paraId="771FA287" w14:textId="77777777" w:rsidR="0080348A" w:rsidRDefault="0080348A" w:rsidP="0012450E">
      <w:pPr>
        <w:ind w:left="851"/>
        <w:contextualSpacing/>
        <w:jc w:val="both"/>
        <w:rPr>
          <w:rFonts w:asciiTheme="minorHAnsi" w:hAnsiTheme="minorHAnsi"/>
          <w:b/>
          <w:u w:val="single"/>
        </w:rPr>
      </w:pPr>
    </w:p>
    <w:p w14:paraId="264F3891" w14:textId="77777777" w:rsidR="0080348A" w:rsidRDefault="0080348A" w:rsidP="0012450E">
      <w:pPr>
        <w:ind w:left="851"/>
        <w:contextualSpacing/>
        <w:jc w:val="both"/>
        <w:rPr>
          <w:rFonts w:asciiTheme="minorHAnsi" w:hAnsiTheme="minorHAnsi"/>
          <w:b/>
          <w:u w:val="single"/>
        </w:rPr>
      </w:pPr>
    </w:p>
    <w:p w14:paraId="282AC351" w14:textId="6754827E" w:rsidR="0012450E" w:rsidRPr="002B3D91" w:rsidRDefault="0080348A" w:rsidP="0012450E">
      <w:pPr>
        <w:ind w:left="851"/>
        <w:contextualSpacing/>
        <w:jc w:val="both"/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  <w:b/>
          <w:u w:val="single"/>
        </w:rPr>
        <w:t xml:space="preserve">3/ </w:t>
      </w:r>
      <w:r w:rsidR="0012450E" w:rsidRPr="002B3D91">
        <w:rPr>
          <w:rFonts w:asciiTheme="minorHAnsi" w:hAnsiTheme="minorHAnsi"/>
          <w:b/>
          <w:u w:val="single"/>
        </w:rPr>
        <w:t>Participe à la sécurité de l’établissement et à la coordination des secours</w:t>
      </w:r>
    </w:p>
    <w:p w14:paraId="0B93C8F4" w14:textId="77777777" w:rsidR="0012450E" w:rsidRPr="002B3D91" w:rsidRDefault="002B3D91" w:rsidP="002B3D91">
      <w:pPr>
        <w:pStyle w:val="Paragraphedeliste"/>
        <w:numPr>
          <w:ilvl w:val="0"/>
          <w:numId w:val="40"/>
        </w:numPr>
        <w:ind w:left="2136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Veille au remplissage du</w:t>
      </w:r>
      <w:r w:rsidRPr="002B3D91">
        <w:rPr>
          <w:rFonts w:asciiTheme="minorHAnsi" w:hAnsiTheme="minorHAnsi"/>
        </w:rPr>
        <w:t xml:space="preserve"> registre de sécurité du bâtiment.</w:t>
      </w:r>
    </w:p>
    <w:p w14:paraId="3F90F9E7" w14:textId="77777777" w:rsidR="002B3D91" w:rsidRPr="002B3D91" w:rsidRDefault="002B3D91" w:rsidP="002B3D91">
      <w:pPr>
        <w:pStyle w:val="Paragraphedeliste"/>
        <w:numPr>
          <w:ilvl w:val="0"/>
          <w:numId w:val="40"/>
        </w:numPr>
        <w:ind w:left="2136"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Assure ponctuellement l’ouverture et la fermeture de l’établissement. Procède à l’allumage et l’extinction des lumières.</w:t>
      </w:r>
    </w:p>
    <w:p w14:paraId="37CFF4C6" w14:textId="77777777" w:rsidR="002B3D91" w:rsidRPr="002B3D91" w:rsidRDefault="002B3D91" w:rsidP="002B3D91">
      <w:pPr>
        <w:ind w:left="1416"/>
        <w:contextualSpacing/>
        <w:jc w:val="both"/>
        <w:rPr>
          <w:rFonts w:asciiTheme="minorHAnsi" w:hAnsiTheme="minorHAnsi"/>
        </w:rPr>
      </w:pPr>
    </w:p>
    <w:p w14:paraId="3FEE3250" w14:textId="346A1887" w:rsidR="002B3D91" w:rsidRPr="002B3D91" w:rsidRDefault="0080348A" w:rsidP="0012450E">
      <w:pPr>
        <w:ind w:left="851"/>
        <w:contextualSpacing/>
        <w:jc w:val="both"/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  <w:b/>
          <w:u w:val="single"/>
        </w:rPr>
        <w:t>4</w:t>
      </w:r>
      <w:r w:rsidR="0012450E" w:rsidRPr="002B3D91">
        <w:rPr>
          <w:rFonts w:asciiTheme="minorHAnsi" w:hAnsiTheme="minorHAnsi"/>
          <w:b/>
          <w:u w:val="single"/>
        </w:rPr>
        <w:t xml:space="preserve">/ </w:t>
      </w:r>
      <w:r w:rsidR="002B3D91" w:rsidRPr="002B3D91">
        <w:rPr>
          <w:rFonts w:asciiTheme="minorHAnsi" w:hAnsiTheme="minorHAnsi"/>
          <w:b/>
          <w:u w:val="single"/>
        </w:rPr>
        <w:t xml:space="preserve">Participe à la vie de la collectivité </w:t>
      </w:r>
    </w:p>
    <w:p w14:paraId="300CED7F" w14:textId="77777777" w:rsidR="0012450E" w:rsidRPr="002B3D91" w:rsidRDefault="0012450E" w:rsidP="002B3D91">
      <w:pPr>
        <w:pStyle w:val="Paragraphedeliste"/>
        <w:numPr>
          <w:ilvl w:val="2"/>
          <w:numId w:val="41"/>
        </w:numPr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Participe aux réunions et suit toute formation jugée néc</w:t>
      </w:r>
      <w:r w:rsidR="002B3D91" w:rsidRPr="002B3D91">
        <w:rPr>
          <w:rFonts w:asciiTheme="minorHAnsi" w:hAnsiTheme="minorHAnsi"/>
        </w:rPr>
        <w:t>essaire à la qualité du service</w:t>
      </w:r>
      <w:r w:rsidR="002B3D91">
        <w:rPr>
          <w:rFonts w:asciiTheme="minorHAnsi" w:hAnsiTheme="minorHAnsi"/>
        </w:rPr>
        <w:t>.</w:t>
      </w:r>
    </w:p>
    <w:p w14:paraId="7AFFF115" w14:textId="77777777" w:rsidR="0012450E" w:rsidRPr="002B3D91" w:rsidRDefault="0012450E" w:rsidP="002B3D91">
      <w:pPr>
        <w:pStyle w:val="Paragraphedeliste"/>
        <w:numPr>
          <w:ilvl w:val="2"/>
          <w:numId w:val="41"/>
        </w:numPr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Rend compte de son act</w:t>
      </w:r>
      <w:r w:rsidR="002B3D91">
        <w:rPr>
          <w:rFonts w:asciiTheme="minorHAnsi" w:hAnsiTheme="minorHAnsi"/>
        </w:rPr>
        <w:t>ivité au Responsable de service.</w:t>
      </w:r>
    </w:p>
    <w:p w14:paraId="47D0AB90" w14:textId="77777777" w:rsidR="0012450E" w:rsidRPr="002B3D91" w:rsidRDefault="0012450E" w:rsidP="0012450E">
      <w:pPr>
        <w:ind w:left="851"/>
        <w:contextualSpacing/>
        <w:jc w:val="both"/>
        <w:rPr>
          <w:rFonts w:asciiTheme="minorHAnsi" w:hAnsiTheme="minorHAnsi"/>
          <w:b/>
          <w:u w:val="single"/>
        </w:rPr>
      </w:pPr>
    </w:p>
    <w:p w14:paraId="2B5293BF" w14:textId="77777777" w:rsidR="0012450E" w:rsidRPr="002B3D91" w:rsidRDefault="0012450E" w:rsidP="0012450E">
      <w:pPr>
        <w:ind w:left="1440"/>
        <w:contextualSpacing/>
        <w:jc w:val="both"/>
        <w:rPr>
          <w:rFonts w:asciiTheme="minorHAnsi" w:hAnsiTheme="minorHAnsi"/>
          <w:b/>
        </w:rPr>
      </w:pPr>
    </w:p>
    <w:p w14:paraId="19FAD776" w14:textId="77777777" w:rsidR="0012450E" w:rsidRPr="002B3D91" w:rsidRDefault="0012450E" w:rsidP="0012450E">
      <w:pPr>
        <w:pBdr>
          <w:top w:val="single" w:sz="12" w:space="10" w:color="548DD4"/>
          <w:left w:val="single" w:sz="12" w:space="4" w:color="548DD4"/>
          <w:bottom w:val="single" w:sz="12" w:space="10" w:color="548DD4"/>
          <w:right w:val="single" w:sz="12" w:space="4" w:color="548DD4"/>
        </w:pBdr>
        <w:jc w:val="center"/>
        <w:rPr>
          <w:rFonts w:asciiTheme="minorHAnsi" w:hAnsiTheme="minorHAnsi"/>
          <w:b/>
        </w:rPr>
      </w:pPr>
      <w:r w:rsidRPr="002B3D91">
        <w:rPr>
          <w:rFonts w:asciiTheme="minorHAnsi" w:hAnsiTheme="minorHAnsi"/>
          <w:b/>
        </w:rPr>
        <w:t>Compétences attendues pour l’exercice des fonctions / Profil de poste</w:t>
      </w:r>
    </w:p>
    <w:p w14:paraId="472891E0" w14:textId="77777777" w:rsidR="0012450E" w:rsidRPr="002B3D91" w:rsidRDefault="0012450E" w:rsidP="0012450E">
      <w:pPr>
        <w:jc w:val="both"/>
        <w:rPr>
          <w:rFonts w:asciiTheme="minorHAnsi" w:hAnsiTheme="minorHAnsi"/>
        </w:rPr>
      </w:pPr>
    </w:p>
    <w:p w14:paraId="7A710734" w14:textId="77777777" w:rsidR="0012450E" w:rsidRPr="002B3D91" w:rsidRDefault="0012450E" w:rsidP="0012450E">
      <w:pPr>
        <w:numPr>
          <w:ilvl w:val="0"/>
          <w:numId w:val="19"/>
        </w:numPr>
        <w:jc w:val="both"/>
        <w:rPr>
          <w:rFonts w:asciiTheme="minorHAnsi" w:hAnsiTheme="minorHAnsi"/>
          <w:b/>
        </w:rPr>
      </w:pPr>
      <w:r w:rsidRPr="002B3D91">
        <w:rPr>
          <w:rFonts w:asciiTheme="minorHAnsi" w:hAnsiTheme="minorHAnsi"/>
          <w:b/>
        </w:rPr>
        <w:t>Connaissance de l’organisation et de l’organigramme de la collectivité, ainsi que des organismes extérieurs connexes à l’activité</w:t>
      </w:r>
    </w:p>
    <w:p w14:paraId="5D2E4502" w14:textId="77777777" w:rsidR="0012450E" w:rsidRPr="002B3D91" w:rsidRDefault="0012450E" w:rsidP="0012450E">
      <w:pPr>
        <w:ind w:left="720"/>
        <w:jc w:val="both"/>
        <w:rPr>
          <w:rFonts w:asciiTheme="minorHAnsi" w:hAnsiTheme="minorHAnsi"/>
          <w:b/>
        </w:rPr>
      </w:pPr>
    </w:p>
    <w:p w14:paraId="531A45F3" w14:textId="77777777" w:rsidR="0012450E" w:rsidRPr="002B3D91" w:rsidRDefault="0012450E" w:rsidP="0012450E">
      <w:pPr>
        <w:numPr>
          <w:ilvl w:val="0"/>
          <w:numId w:val="19"/>
        </w:numPr>
        <w:jc w:val="both"/>
        <w:rPr>
          <w:rFonts w:asciiTheme="minorHAnsi" w:hAnsiTheme="minorHAnsi"/>
          <w:b/>
        </w:rPr>
      </w:pPr>
      <w:r w:rsidRPr="002B3D91">
        <w:rPr>
          <w:rFonts w:asciiTheme="minorHAnsi" w:hAnsiTheme="minorHAnsi"/>
          <w:b/>
        </w:rPr>
        <w:t xml:space="preserve">Savoir : </w:t>
      </w:r>
    </w:p>
    <w:p w14:paraId="31FA6E85" w14:textId="77777777" w:rsidR="0012450E" w:rsidRPr="002B3D91" w:rsidRDefault="0012450E" w:rsidP="0012450E">
      <w:pPr>
        <w:numPr>
          <w:ilvl w:val="0"/>
          <w:numId w:val="23"/>
        </w:numPr>
        <w:ind w:left="1440"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Connaissance des outils informatiques et bureautiques (e-mail, Word, Excel,…),</w:t>
      </w:r>
    </w:p>
    <w:p w14:paraId="6F6EA5BA" w14:textId="77777777" w:rsidR="0012450E" w:rsidRPr="002B3D91" w:rsidRDefault="0012450E" w:rsidP="0012450E">
      <w:pPr>
        <w:numPr>
          <w:ilvl w:val="0"/>
          <w:numId w:val="23"/>
        </w:numPr>
        <w:ind w:left="1440"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Notions d’organisation et de gestion du temps de travail,</w:t>
      </w:r>
    </w:p>
    <w:p w14:paraId="02D8C05E" w14:textId="77777777" w:rsidR="0012450E" w:rsidRPr="002B3D91" w:rsidRDefault="0012450E" w:rsidP="0012450E">
      <w:pPr>
        <w:numPr>
          <w:ilvl w:val="0"/>
          <w:numId w:val="23"/>
        </w:numPr>
        <w:ind w:left="1440"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Fonctionnement des services de la collectivité,</w:t>
      </w:r>
    </w:p>
    <w:p w14:paraId="505889EC" w14:textId="77777777" w:rsidR="0012450E" w:rsidRPr="002B3D91" w:rsidRDefault="0012450E" w:rsidP="0012450E">
      <w:pPr>
        <w:numPr>
          <w:ilvl w:val="0"/>
          <w:numId w:val="23"/>
        </w:numPr>
        <w:ind w:left="1440"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Règles de l’expression orale et écrite de qualité,</w:t>
      </w:r>
    </w:p>
    <w:p w14:paraId="6FB01047" w14:textId="77777777" w:rsidR="0012450E" w:rsidRPr="002B3D91" w:rsidRDefault="0012450E" w:rsidP="0012450E">
      <w:pPr>
        <w:numPr>
          <w:ilvl w:val="0"/>
          <w:numId w:val="23"/>
        </w:numPr>
        <w:ind w:left="1440"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Règles d’orthographe, syntaxe et grammaire,</w:t>
      </w:r>
    </w:p>
    <w:p w14:paraId="506D7A10" w14:textId="77777777" w:rsidR="0012450E" w:rsidRPr="002B3D91" w:rsidRDefault="0012450E" w:rsidP="0012450E">
      <w:pPr>
        <w:numPr>
          <w:ilvl w:val="0"/>
          <w:numId w:val="23"/>
        </w:numPr>
        <w:ind w:left="1440"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Fonctionnement de l’internet et de l’intranet,</w:t>
      </w:r>
    </w:p>
    <w:p w14:paraId="12F0A4D6" w14:textId="77777777" w:rsidR="0012450E" w:rsidRPr="002B3D91" w:rsidRDefault="0012450E" w:rsidP="0012450E">
      <w:pPr>
        <w:numPr>
          <w:ilvl w:val="0"/>
          <w:numId w:val="23"/>
        </w:numPr>
        <w:ind w:left="1440"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Tableaux de bord et outils de planification et suivi,</w:t>
      </w:r>
    </w:p>
    <w:p w14:paraId="34F0643C" w14:textId="77777777" w:rsidR="0012450E" w:rsidRPr="002B3D91" w:rsidRDefault="0012450E" w:rsidP="0012450E">
      <w:pPr>
        <w:numPr>
          <w:ilvl w:val="0"/>
          <w:numId w:val="23"/>
        </w:numPr>
        <w:ind w:left="1440"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Standard téléphonique, annuaire internet,</w:t>
      </w:r>
    </w:p>
    <w:p w14:paraId="05421802" w14:textId="77777777" w:rsidR="0012450E" w:rsidRPr="002B3D91" w:rsidRDefault="0012450E" w:rsidP="0012450E">
      <w:pPr>
        <w:numPr>
          <w:ilvl w:val="0"/>
          <w:numId w:val="23"/>
        </w:numPr>
        <w:ind w:left="1440"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Annuaire de la collectivité et des partenaires,</w:t>
      </w:r>
    </w:p>
    <w:p w14:paraId="539FBFC5" w14:textId="77777777" w:rsidR="0012450E" w:rsidRPr="002B3D91" w:rsidRDefault="0012450E" w:rsidP="0012450E">
      <w:pPr>
        <w:numPr>
          <w:ilvl w:val="0"/>
          <w:numId w:val="23"/>
        </w:numPr>
        <w:ind w:left="1440"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Principes rédactionnels de la note de synthèse et du compte-rendu,</w:t>
      </w:r>
    </w:p>
    <w:p w14:paraId="328CC780" w14:textId="77777777" w:rsidR="0012450E" w:rsidRPr="002B3D91" w:rsidRDefault="0012450E" w:rsidP="0012450E">
      <w:pPr>
        <w:numPr>
          <w:ilvl w:val="0"/>
          <w:numId w:val="23"/>
        </w:numPr>
        <w:ind w:left="1440"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Missions du service,</w:t>
      </w:r>
    </w:p>
    <w:p w14:paraId="5DCE58A8" w14:textId="77777777" w:rsidR="0012450E" w:rsidRPr="002B3D91" w:rsidRDefault="0012450E" w:rsidP="0012450E">
      <w:pPr>
        <w:numPr>
          <w:ilvl w:val="0"/>
          <w:numId w:val="23"/>
        </w:numPr>
        <w:ind w:left="1440"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Connaissance du statut de la fonction publique territoriale,</w:t>
      </w:r>
    </w:p>
    <w:p w14:paraId="502C1918" w14:textId="77777777" w:rsidR="0012450E" w:rsidRPr="002B3D91" w:rsidRDefault="0012450E" w:rsidP="0012450E">
      <w:pPr>
        <w:numPr>
          <w:ilvl w:val="0"/>
          <w:numId w:val="23"/>
        </w:numPr>
        <w:ind w:left="1440"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Organiser et gérer son temps et les priorités.</w:t>
      </w:r>
    </w:p>
    <w:p w14:paraId="46CB956B" w14:textId="77777777" w:rsidR="0012450E" w:rsidRPr="00FE0A67" w:rsidRDefault="0012450E" w:rsidP="0012450E">
      <w:pPr>
        <w:ind w:left="720"/>
        <w:jc w:val="both"/>
        <w:rPr>
          <w:rFonts w:asciiTheme="minorHAnsi" w:hAnsiTheme="minorHAnsi"/>
          <w:b/>
        </w:rPr>
      </w:pPr>
    </w:p>
    <w:p w14:paraId="0B3012B3" w14:textId="77777777" w:rsidR="0012450E" w:rsidRPr="00FE0A67" w:rsidRDefault="0012450E" w:rsidP="0012450E">
      <w:pPr>
        <w:numPr>
          <w:ilvl w:val="0"/>
          <w:numId w:val="19"/>
        </w:numPr>
        <w:jc w:val="both"/>
        <w:rPr>
          <w:rFonts w:asciiTheme="minorHAnsi" w:hAnsiTheme="minorHAnsi"/>
          <w:b/>
        </w:rPr>
      </w:pPr>
      <w:r w:rsidRPr="00FE0A67">
        <w:rPr>
          <w:rFonts w:asciiTheme="minorHAnsi" w:hAnsiTheme="minorHAnsi"/>
          <w:b/>
        </w:rPr>
        <w:t xml:space="preserve">Savoir-faire : </w:t>
      </w:r>
    </w:p>
    <w:p w14:paraId="4E4A14EC" w14:textId="77777777" w:rsidR="0012450E" w:rsidRPr="00FE0A67" w:rsidRDefault="0012450E" w:rsidP="00FE0A67">
      <w:pPr>
        <w:numPr>
          <w:ilvl w:val="0"/>
          <w:numId w:val="20"/>
        </w:numPr>
        <w:jc w:val="both"/>
        <w:rPr>
          <w:rFonts w:asciiTheme="minorHAnsi" w:hAnsiTheme="minorHAnsi"/>
        </w:rPr>
      </w:pPr>
      <w:r w:rsidRPr="00FE0A67">
        <w:rPr>
          <w:rFonts w:asciiTheme="minorHAnsi" w:hAnsiTheme="minorHAnsi"/>
        </w:rPr>
        <w:t xml:space="preserve">Communication : s’exprimer clairement, avec amabilité, </w:t>
      </w:r>
    </w:p>
    <w:p w14:paraId="0B118EE9" w14:textId="77777777" w:rsidR="0012450E" w:rsidRPr="00FE0A67" w:rsidRDefault="00FE0A67" w:rsidP="00FE0A67">
      <w:pPr>
        <w:numPr>
          <w:ilvl w:val="0"/>
          <w:numId w:val="2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I</w:t>
      </w:r>
      <w:r w:rsidR="0012450E" w:rsidRPr="00FE0A67">
        <w:rPr>
          <w:rFonts w:asciiTheme="minorHAnsi" w:hAnsiTheme="minorHAnsi"/>
        </w:rPr>
        <w:t>dentifier et gérer la demande et son degré d’urgence,</w:t>
      </w:r>
    </w:p>
    <w:p w14:paraId="3BA426B5" w14:textId="77777777" w:rsidR="0012450E" w:rsidRPr="00FE0A67" w:rsidRDefault="0012450E" w:rsidP="00FE0A67">
      <w:pPr>
        <w:numPr>
          <w:ilvl w:val="0"/>
          <w:numId w:val="20"/>
        </w:numPr>
        <w:jc w:val="both"/>
        <w:rPr>
          <w:rFonts w:asciiTheme="minorHAnsi" w:hAnsiTheme="minorHAnsi"/>
        </w:rPr>
      </w:pPr>
      <w:r w:rsidRPr="00FE0A67">
        <w:rPr>
          <w:rFonts w:asciiTheme="minorHAnsi" w:hAnsiTheme="minorHAnsi"/>
        </w:rPr>
        <w:t xml:space="preserve">Conserver neutralité et objectivité face aux situations, </w:t>
      </w:r>
    </w:p>
    <w:p w14:paraId="236DD216" w14:textId="77777777" w:rsidR="0012450E" w:rsidRPr="00FE0A67" w:rsidRDefault="0012450E" w:rsidP="00FE0A67">
      <w:pPr>
        <w:numPr>
          <w:ilvl w:val="0"/>
          <w:numId w:val="20"/>
        </w:numPr>
        <w:jc w:val="both"/>
        <w:rPr>
          <w:rFonts w:asciiTheme="minorHAnsi" w:hAnsiTheme="minorHAnsi"/>
        </w:rPr>
      </w:pPr>
      <w:r w:rsidRPr="00FE0A67">
        <w:rPr>
          <w:rFonts w:asciiTheme="minorHAnsi" w:hAnsiTheme="minorHAnsi"/>
        </w:rPr>
        <w:t>Sens de l’initiative et de l’organisation, autonomie et rigueur, réactivité,</w:t>
      </w:r>
    </w:p>
    <w:p w14:paraId="472151C9" w14:textId="77777777" w:rsidR="0012450E" w:rsidRPr="00FE0A67" w:rsidRDefault="0012450E" w:rsidP="00FE0A67">
      <w:pPr>
        <w:numPr>
          <w:ilvl w:val="0"/>
          <w:numId w:val="20"/>
        </w:numPr>
        <w:spacing w:before="100" w:beforeAutospacing="1" w:after="100" w:afterAutospacing="1"/>
        <w:jc w:val="both"/>
        <w:outlineLvl w:val="2"/>
        <w:rPr>
          <w:rFonts w:asciiTheme="minorHAnsi" w:hAnsiTheme="minorHAnsi"/>
          <w:bCs/>
        </w:rPr>
      </w:pPr>
      <w:r w:rsidRPr="00FE0A67">
        <w:rPr>
          <w:rFonts w:asciiTheme="minorHAnsi" w:hAnsiTheme="minorHAnsi"/>
          <w:bCs/>
        </w:rPr>
        <w:t>Classer, archiver de façon fonctionnelle,</w:t>
      </w:r>
    </w:p>
    <w:p w14:paraId="644B63E9" w14:textId="77777777" w:rsidR="0012450E" w:rsidRPr="00FE0A67" w:rsidRDefault="0012450E" w:rsidP="00FE0A67">
      <w:pPr>
        <w:pStyle w:val="Paragraphedeliste"/>
        <w:numPr>
          <w:ilvl w:val="0"/>
          <w:numId w:val="20"/>
        </w:numPr>
        <w:rPr>
          <w:rFonts w:asciiTheme="minorHAnsi" w:hAnsiTheme="minorHAnsi"/>
          <w:bCs/>
        </w:rPr>
      </w:pPr>
      <w:r w:rsidRPr="00FE0A67">
        <w:rPr>
          <w:rFonts w:asciiTheme="minorHAnsi" w:hAnsiTheme="minorHAnsi"/>
          <w:bCs/>
        </w:rPr>
        <w:lastRenderedPageBreak/>
        <w:t>Réagir rapidement et efficacement à toute situation d’urgence,</w:t>
      </w:r>
    </w:p>
    <w:p w14:paraId="3B44BDF5" w14:textId="77777777" w:rsidR="0012450E" w:rsidRPr="00FE0A67" w:rsidRDefault="0012450E" w:rsidP="00FE0A67">
      <w:pPr>
        <w:pStyle w:val="Paragraphedeliste"/>
        <w:numPr>
          <w:ilvl w:val="0"/>
          <w:numId w:val="20"/>
        </w:numPr>
        <w:rPr>
          <w:rFonts w:asciiTheme="minorHAnsi" w:hAnsiTheme="minorHAnsi"/>
          <w:bCs/>
        </w:rPr>
      </w:pPr>
      <w:r w:rsidRPr="00FE0A67">
        <w:rPr>
          <w:rFonts w:asciiTheme="minorHAnsi" w:hAnsiTheme="minorHAnsi"/>
          <w:bCs/>
        </w:rPr>
        <w:t>Travailler en transversalité,</w:t>
      </w:r>
    </w:p>
    <w:p w14:paraId="57383173" w14:textId="77777777" w:rsidR="0012450E" w:rsidRPr="00FE0A67" w:rsidRDefault="0012450E" w:rsidP="00FE0A67">
      <w:pPr>
        <w:pStyle w:val="Paragraphedeliste"/>
        <w:numPr>
          <w:ilvl w:val="0"/>
          <w:numId w:val="20"/>
        </w:numPr>
        <w:rPr>
          <w:rFonts w:asciiTheme="minorHAnsi" w:hAnsiTheme="minorHAnsi"/>
          <w:bCs/>
        </w:rPr>
      </w:pPr>
      <w:r w:rsidRPr="00FE0A67">
        <w:rPr>
          <w:rFonts w:asciiTheme="minorHAnsi" w:hAnsiTheme="minorHAnsi"/>
          <w:bCs/>
        </w:rPr>
        <w:t>Se conformer à des consignes,</w:t>
      </w:r>
    </w:p>
    <w:p w14:paraId="21CDF3A1" w14:textId="77777777" w:rsidR="0012450E" w:rsidRPr="00FE0A67" w:rsidRDefault="0012450E" w:rsidP="00FE0A67">
      <w:pPr>
        <w:pStyle w:val="Paragraphedeliste"/>
        <w:numPr>
          <w:ilvl w:val="0"/>
          <w:numId w:val="20"/>
        </w:numPr>
        <w:rPr>
          <w:rFonts w:asciiTheme="minorHAnsi" w:hAnsiTheme="minorHAnsi"/>
          <w:bCs/>
        </w:rPr>
      </w:pPr>
      <w:r w:rsidRPr="00FE0A67">
        <w:rPr>
          <w:rFonts w:asciiTheme="minorHAnsi" w:hAnsiTheme="minorHAnsi"/>
          <w:bCs/>
        </w:rPr>
        <w:t>Renseigner les différents publics sur les équipements et leur fonctionnement,</w:t>
      </w:r>
    </w:p>
    <w:p w14:paraId="75081BB6" w14:textId="77777777" w:rsidR="0012450E" w:rsidRPr="00FE0A67" w:rsidRDefault="0012450E" w:rsidP="00FE0A67">
      <w:pPr>
        <w:pStyle w:val="Paragraphedeliste"/>
        <w:numPr>
          <w:ilvl w:val="0"/>
          <w:numId w:val="20"/>
        </w:numPr>
        <w:rPr>
          <w:rFonts w:asciiTheme="minorHAnsi" w:hAnsiTheme="minorHAnsi"/>
          <w:bCs/>
        </w:rPr>
      </w:pPr>
      <w:r w:rsidRPr="00FE0A67">
        <w:rPr>
          <w:rFonts w:asciiTheme="minorHAnsi" w:hAnsiTheme="minorHAnsi"/>
          <w:bCs/>
        </w:rPr>
        <w:t>Tri et évacuation des déchets courants,</w:t>
      </w:r>
    </w:p>
    <w:p w14:paraId="531C061C" w14:textId="77777777" w:rsidR="0012450E" w:rsidRPr="00FE0A67" w:rsidRDefault="0012450E" w:rsidP="00FE0A67">
      <w:pPr>
        <w:pStyle w:val="Paragraphedeliste"/>
        <w:numPr>
          <w:ilvl w:val="0"/>
          <w:numId w:val="20"/>
        </w:numPr>
        <w:rPr>
          <w:rFonts w:asciiTheme="minorHAnsi" w:hAnsiTheme="minorHAnsi"/>
          <w:bCs/>
        </w:rPr>
      </w:pPr>
      <w:r w:rsidRPr="00FE0A67">
        <w:rPr>
          <w:rFonts w:asciiTheme="minorHAnsi" w:hAnsiTheme="minorHAnsi"/>
          <w:bCs/>
        </w:rPr>
        <w:t>Contrôle de l’état de propreté des locaux,</w:t>
      </w:r>
    </w:p>
    <w:p w14:paraId="752336B6" w14:textId="77777777" w:rsidR="0012450E" w:rsidRPr="00FE0A67" w:rsidRDefault="0012450E" w:rsidP="00FE0A67">
      <w:pPr>
        <w:pStyle w:val="Paragraphedeliste"/>
        <w:numPr>
          <w:ilvl w:val="0"/>
          <w:numId w:val="20"/>
        </w:numPr>
        <w:rPr>
          <w:rFonts w:asciiTheme="minorHAnsi" w:hAnsiTheme="minorHAnsi"/>
          <w:bCs/>
        </w:rPr>
      </w:pPr>
      <w:r w:rsidRPr="00FE0A67">
        <w:rPr>
          <w:rFonts w:asciiTheme="minorHAnsi" w:hAnsiTheme="minorHAnsi"/>
          <w:bCs/>
        </w:rPr>
        <w:t>Capacité à rendre compte de tout évènement dont l’importance le justifie,</w:t>
      </w:r>
    </w:p>
    <w:p w14:paraId="62F6DC73" w14:textId="77777777" w:rsidR="0012450E" w:rsidRPr="00FE0A67" w:rsidRDefault="0012450E" w:rsidP="00FE0A67">
      <w:pPr>
        <w:numPr>
          <w:ilvl w:val="0"/>
          <w:numId w:val="20"/>
        </w:numPr>
        <w:jc w:val="both"/>
        <w:rPr>
          <w:rFonts w:asciiTheme="minorHAnsi" w:hAnsiTheme="minorHAnsi"/>
        </w:rPr>
      </w:pPr>
      <w:r w:rsidRPr="00FE0A67">
        <w:rPr>
          <w:rFonts w:asciiTheme="minorHAnsi" w:hAnsiTheme="minorHAnsi"/>
        </w:rPr>
        <w:t>Qualités rédactionnelles et relationnelles.</w:t>
      </w:r>
    </w:p>
    <w:p w14:paraId="33741D31" w14:textId="77777777" w:rsidR="0012450E" w:rsidRPr="00FE0A67" w:rsidRDefault="0012450E" w:rsidP="0012450E">
      <w:pPr>
        <w:ind w:left="1428"/>
        <w:jc w:val="both"/>
        <w:rPr>
          <w:rFonts w:asciiTheme="minorHAnsi" w:hAnsiTheme="minorHAnsi"/>
        </w:rPr>
      </w:pPr>
    </w:p>
    <w:p w14:paraId="0890AC7B" w14:textId="77777777" w:rsidR="0012450E" w:rsidRPr="00FE0A67" w:rsidRDefault="0012450E" w:rsidP="0012450E">
      <w:pPr>
        <w:numPr>
          <w:ilvl w:val="0"/>
          <w:numId w:val="19"/>
        </w:numPr>
        <w:jc w:val="both"/>
        <w:rPr>
          <w:rFonts w:asciiTheme="minorHAnsi" w:hAnsiTheme="minorHAnsi"/>
          <w:b/>
        </w:rPr>
      </w:pPr>
      <w:r w:rsidRPr="00FE0A67">
        <w:rPr>
          <w:rFonts w:asciiTheme="minorHAnsi" w:hAnsiTheme="minorHAnsi"/>
          <w:b/>
        </w:rPr>
        <w:t>Qualités et aptitudes requises (« savoir-être ») : comportement attendu et qualités personnelles</w:t>
      </w:r>
    </w:p>
    <w:p w14:paraId="3135AFB2" w14:textId="77777777" w:rsidR="0012450E" w:rsidRPr="002B3D91" w:rsidRDefault="0012450E" w:rsidP="00FE0A67">
      <w:pPr>
        <w:numPr>
          <w:ilvl w:val="0"/>
          <w:numId w:val="22"/>
        </w:numPr>
        <w:rPr>
          <w:rFonts w:asciiTheme="minorHAnsi" w:hAnsiTheme="minorHAnsi"/>
        </w:rPr>
      </w:pPr>
      <w:r w:rsidRPr="002B3D91">
        <w:rPr>
          <w:rFonts w:asciiTheme="minorHAnsi" w:hAnsiTheme="minorHAnsi"/>
        </w:rPr>
        <w:t>Respect de l’autorité hiérarchique,</w:t>
      </w:r>
    </w:p>
    <w:p w14:paraId="73A1FE4D" w14:textId="77777777" w:rsidR="0012450E" w:rsidRPr="002B3D91" w:rsidRDefault="0012450E" w:rsidP="00FE0A67">
      <w:pPr>
        <w:numPr>
          <w:ilvl w:val="0"/>
          <w:numId w:val="22"/>
        </w:numPr>
        <w:rPr>
          <w:rFonts w:asciiTheme="minorHAnsi" w:hAnsiTheme="minorHAnsi"/>
        </w:rPr>
      </w:pPr>
      <w:r w:rsidRPr="002B3D91">
        <w:rPr>
          <w:rFonts w:asciiTheme="minorHAnsi" w:hAnsiTheme="minorHAnsi"/>
        </w:rPr>
        <w:t>Dynamique et à l’aise dans les relations humaines, capacité d’écoute et de dialogue,</w:t>
      </w:r>
    </w:p>
    <w:p w14:paraId="28A5CA7B" w14:textId="77777777" w:rsidR="0012450E" w:rsidRPr="002B3D91" w:rsidRDefault="0012450E" w:rsidP="00FE0A67">
      <w:pPr>
        <w:numPr>
          <w:ilvl w:val="0"/>
          <w:numId w:val="22"/>
        </w:numPr>
        <w:rPr>
          <w:rFonts w:asciiTheme="minorHAnsi" w:hAnsiTheme="minorHAnsi"/>
        </w:rPr>
      </w:pPr>
      <w:r w:rsidRPr="002B3D91">
        <w:rPr>
          <w:rFonts w:asciiTheme="minorHAnsi" w:hAnsiTheme="minorHAnsi"/>
        </w:rPr>
        <w:t xml:space="preserve">Sens du travail en équipe, </w:t>
      </w:r>
    </w:p>
    <w:p w14:paraId="7B55A9EB" w14:textId="77777777" w:rsidR="0012450E" w:rsidRPr="002B3D91" w:rsidRDefault="0012450E" w:rsidP="00FE0A67">
      <w:pPr>
        <w:numPr>
          <w:ilvl w:val="0"/>
          <w:numId w:val="22"/>
        </w:numPr>
        <w:rPr>
          <w:rFonts w:asciiTheme="minorHAnsi" w:hAnsiTheme="minorHAnsi"/>
        </w:rPr>
      </w:pPr>
      <w:r w:rsidRPr="002B3D91">
        <w:rPr>
          <w:rFonts w:asciiTheme="minorHAnsi" w:hAnsiTheme="minorHAnsi"/>
        </w:rPr>
        <w:t>Maîtrise de soi, diplomatie, rigueur,</w:t>
      </w:r>
    </w:p>
    <w:p w14:paraId="2064A963" w14:textId="77777777" w:rsidR="0012450E" w:rsidRPr="002B3D91" w:rsidRDefault="0012450E" w:rsidP="00FE0A67">
      <w:pPr>
        <w:numPr>
          <w:ilvl w:val="0"/>
          <w:numId w:val="22"/>
        </w:numPr>
        <w:rPr>
          <w:rFonts w:asciiTheme="minorHAnsi" w:hAnsiTheme="minorHAnsi"/>
        </w:rPr>
      </w:pPr>
      <w:r w:rsidRPr="002B3D91">
        <w:rPr>
          <w:rFonts w:asciiTheme="minorHAnsi" w:hAnsiTheme="minorHAnsi"/>
        </w:rPr>
        <w:t>Polyvalence dans la proposition d’activités variées,</w:t>
      </w:r>
    </w:p>
    <w:p w14:paraId="50C30F1C" w14:textId="77777777" w:rsidR="0012450E" w:rsidRPr="002B3D91" w:rsidRDefault="0012450E" w:rsidP="00FE0A67">
      <w:pPr>
        <w:numPr>
          <w:ilvl w:val="0"/>
          <w:numId w:val="22"/>
        </w:numPr>
        <w:rPr>
          <w:rFonts w:asciiTheme="minorHAnsi" w:hAnsiTheme="minorHAnsi"/>
        </w:rPr>
      </w:pPr>
      <w:r w:rsidRPr="002B3D91">
        <w:rPr>
          <w:rFonts w:asciiTheme="minorHAnsi" w:hAnsiTheme="minorHAnsi"/>
        </w:rPr>
        <w:t>Disponibilité exigée, sens du service public,</w:t>
      </w:r>
    </w:p>
    <w:p w14:paraId="66277E56" w14:textId="77777777" w:rsidR="0012450E" w:rsidRPr="002B3D91" w:rsidRDefault="0012450E" w:rsidP="00FE0A67">
      <w:pPr>
        <w:numPr>
          <w:ilvl w:val="0"/>
          <w:numId w:val="22"/>
        </w:numPr>
        <w:rPr>
          <w:rFonts w:asciiTheme="minorHAnsi" w:hAnsiTheme="minorHAnsi"/>
        </w:rPr>
      </w:pPr>
      <w:r w:rsidRPr="002B3D91">
        <w:rPr>
          <w:rFonts w:asciiTheme="minorHAnsi" w:hAnsiTheme="minorHAnsi"/>
        </w:rPr>
        <w:t>Obligation de service : respect de la durée et des horaires de service,</w:t>
      </w:r>
    </w:p>
    <w:p w14:paraId="142688EE" w14:textId="77777777" w:rsidR="0012450E" w:rsidRPr="002B3D91" w:rsidRDefault="0012450E" w:rsidP="00FE0A67">
      <w:pPr>
        <w:numPr>
          <w:ilvl w:val="0"/>
          <w:numId w:val="22"/>
        </w:numPr>
        <w:rPr>
          <w:rFonts w:asciiTheme="minorHAnsi" w:hAnsiTheme="minorHAnsi"/>
        </w:rPr>
      </w:pPr>
      <w:r w:rsidRPr="002B3D91">
        <w:rPr>
          <w:rFonts w:asciiTheme="minorHAnsi" w:hAnsiTheme="minorHAnsi"/>
        </w:rPr>
        <w:t>Obligation de réserve : respecter une certaine retenue dans les opinions exprimées en public, discrétion, confidentialité,</w:t>
      </w:r>
    </w:p>
    <w:p w14:paraId="255FC437" w14:textId="77777777" w:rsidR="0012450E" w:rsidRPr="002B3D91" w:rsidRDefault="0012450E" w:rsidP="00FE0A67">
      <w:pPr>
        <w:numPr>
          <w:ilvl w:val="0"/>
          <w:numId w:val="22"/>
        </w:numPr>
        <w:rPr>
          <w:rFonts w:asciiTheme="minorHAnsi" w:hAnsiTheme="minorHAnsi"/>
        </w:rPr>
      </w:pPr>
      <w:r w:rsidRPr="002B3D91">
        <w:rPr>
          <w:rFonts w:asciiTheme="minorHAnsi" w:hAnsiTheme="minorHAnsi"/>
        </w:rPr>
        <w:t>Responsabilité dans l’utilisation du matériel,</w:t>
      </w:r>
    </w:p>
    <w:p w14:paraId="65F73CD5" w14:textId="77777777" w:rsidR="0012450E" w:rsidRPr="002B3D91" w:rsidRDefault="0012450E" w:rsidP="00FE0A67">
      <w:pPr>
        <w:numPr>
          <w:ilvl w:val="0"/>
          <w:numId w:val="22"/>
        </w:numPr>
        <w:rPr>
          <w:rFonts w:asciiTheme="minorHAnsi" w:hAnsiTheme="minorHAnsi"/>
        </w:rPr>
      </w:pPr>
      <w:r w:rsidRPr="002B3D91">
        <w:rPr>
          <w:rFonts w:asciiTheme="minorHAnsi" w:hAnsiTheme="minorHAnsi"/>
        </w:rPr>
        <w:t>Tenue correcte et soignée</w:t>
      </w:r>
    </w:p>
    <w:p w14:paraId="58E5A2D3" w14:textId="77777777" w:rsidR="0012450E" w:rsidRPr="002B3D91" w:rsidRDefault="0012450E" w:rsidP="00FE0A67">
      <w:pPr>
        <w:ind w:left="1440"/>
        <w:rPr>
          <w:rFonts w:asciiTheme="minorHAnsi" w:hAnsiTheme="minorHAnsi"/>
          <w:color w:val="FF0000"/>
        </w:rPr>
      </w:pPr>
    </w:p>
    <w:p w14:paraId="7CA4649F" w14:textId="77777777" w:rsidR="0012450E" w:rsidRPr="002B3D91" w:rsidRDefault="0012450E" w:rsidP="0012450E">
      <w:pPr>
        <w:numPr>
          <w:ilvl w:val="0"/>
          <w:numId w:val="19"/>
        </w:numPr>
        <w:jc w:val="both"/>
        <w:rPr>
          <w:rFonts w:asciiTheme="minorHAnsi" w:hAnsiTheme="minorHAnsi"/>
          <w:b/>
        </w:rPr>
      </w:pPr>
      <w:r w:rsidRPr="002B3D91">
        <w:rPr>
          <w:rFonts w:asciiTheme="minorHAnsi" w:hAnsiTheme="minorHAnsi"/>
          <w:b/>
        </w:rPr>
        <w:t xml:space="preserve">Indicateurs d’appréciation des résultats : </w:t>
      </w:r>
    </w:p>
    <w:p w14:paraId="49B51E26" w14:textId="77777777" w:rsidR="0012450E" w:rsidRPr="002B3D91" w:rsidRDefault="0012450E" w:rsidP="0012450E">
      <w:pPr>
        <w:numPr>
          <w:ilvl w:val="0"/>
          <w:numId w:val="23"/>
        </w:numPr>
        <w:ind w:left="1440"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Degré de satisfaction du public, de la hiérarchie,</w:t>
      </w:r>
    </w:p>
    <w:p w14:paraId="44527158" w14:textId="77777777" w:rsidR="0012450E" w:rsidRPr="002B3D91" w:rsidRDefault="0012450E" w:rsidP="0012450E">
      <w:pPr>
        <w:numPr>
          <w:ilvl w:val="0"/>
          <w:numId w:val="23"/>
        </w:numPr>
        <w:ind w:left="1440"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Respect des consignes de sécurité,</w:t>
      </w:r>
    </w:p>
    <w:p w14:paraId="29D31922" w14:textId="77777777" w:rsidR="0012450E" w:rsidRPr="002B3D91" w:rsidRDefault="0012450E" w:rsidP="0012450E">
      <w:pPr>
        <w:numPr>
          <w:ilvl w:val="0"/>
          <w:numId w:val="23"/>
        </w:numPr>
        <w:ind w:left="1440"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Bonne circulation de l’information,</w:t>
      </w:r>
    </w:p>
    <w:p w14:paraId="2277F0DD" w14:textId="77777777" w:rsidR="0012450E" w:rsidRPr="002B3D91" w:rsidRDefault="0012450E" w:rsidP="0012450E">
      <w:pPr>
        <w:numPr>
          <w:ilvl w:val="0"/>
          <w:numId w:val="23"/>
        </w:numPr>
        <w:ind w:left="1440"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 xml:space="preserve">Sens du service rendu et initiative, </w:t>
      </w:r>
    </w:p>
    <w:p w14:paraId="6E601B02" w14:textId="77777777" w:rsidR="0012450E" w:rsidRPr="002B3D91" w:rsidRDefault="0012450E" w:rsidP="0012450E">
      <w:pPr>
        <w:numPr>
          <w:ilvl w:val="0"/>
          <w:numId w:val="23"/>
        </w:numPr>
        <w:ind w:left="1440"/>
        <w:jc w:val="both"/>
        <w:rPr>
          <w:rFonts w:asciiTheme="minorHAnsi" w:hAnsiTheme="minorHAnsi"/>
        </w:rPr>
      </w:pPr>
      <w:r w:rsidRPr="002B3D91">
        <w:rPr>
          <w:rFonts w:asciiTheme="minorHAnsi" w:hAnsiTheme="minorHAnsi"/>
        </w:rPr>
        <w:t>Objectifs de progrès : processus d’amélioration individuelle ou collective par des formations.</w:t>
      </w:r>
    </w:p>
    <w:p w14:paraId="77F91BED" w14:textId="77777777" w:rsidR="006B4953" w:rsidRPr="002B3D91" w:rsidRDefault="006B4953" w:rsidP="00242A98">
      <w:pPr>
        <w:rPr>
          <w:rFonts w:asciiTheme="minorHAnsi" w:hAnsiTheme="minorHAnsi"/>
          <w:b/>
        </w:rPr>
      </w:pPr>
    </w:p>
    <w:p w14:paraId="2AB14B36" w14:textId="77777777" w:rsidR="00242A98" w:rsidRPr="002B3D91" w:rsidRDefault="00242A98" w:rsidP="00633138">
      <w:pPr>
        <w:ind w:left="360"/>
        <w:rPr>
          <w:rFonts w:asciiTheme="minorHAnsi" w:hAnsiTheme="minorHAnsi"/>
          <w:b/>
        </w:rPr>
      </w:pPr>
      <w:r w:rsidRPr="002B3D91">
        <w:rPr>
          <w:rFonts w:asciiTheme="minorHAnsi" w:hAnsiTheme="minorHAnsi"/>
          <w:b/>
        </w:rPr>
        <w:t>Activités suivies et évaluées par le supérieur hiérarchique.</w:t>
      </w:r>
    </w:p>
    <w:p w14:paraId="6E9F10AF" w14:textId="77777777" w:rsidR="00242A98" w:rsidRPr="002B3D91" w:rsidRDefault="00242A98" w:rsidP="00242A98">
      <w:pPr>
        <w:jc w:val="center"/>
        <w:rPr>
          <w:rFonts w:asciiTheme="minorHAnsi" w:hAnsiTheme="minorHAnsi"/>
          <w:b/>
        </w:rPr>
      </w:pPr>
    </w:p>
    <w:p w14:paraId="2012108D" w14:textId="7A0AB533" w:rsidR="002E4577" w:rsidRDefault="002E4577" w:rsidP="002E4577">
      <w:pPr>
        <w:ind w:right="112"/>
        <w:jc w:val="both"/>
        <w:rPr>
          <w:rFonts w:asciiTheme="minorHAnsi" w:hAnsiTheme="minorHAnsi"/>
          <w:b/>
          <w:i/>
        </w:rPr>
      </w:pPr>
      <w:r w:rsidRPr="002B3D91">
        <w:rPr>
          <w:rFonts w:asciiTheme="minorHAnsi" w:hAnsiTheme="minorHAnsi"/>
          <w:b/>
          <w:i/>
        </w:rPr>
        <w:t>Fiche révisable à tout moment en fonction des nécessités de service.</w:t>
      </w:r>
    </w:p>
    <w:p w14:paraId="07D670D3" w14:textId="1366FCA7" w:rsidR="00B81E48" w:rsidRDefault="00B81E48" w:rsidP="002E4577">
      <w:pPr>
        <w:ind w:right="112"/>
        <w:jc w:val="both"/>
        <w:rPr>
          <w:rFonts w:asciiTheme="minorHAnsi" w:hAnsiTheme="minorHAnsi"/>
          <w:b/>
          <w:i/>
        </w:rPr>
      </w:pPr>
    </w:p>
    <w:p w14:paraId="3D46649E" w14:textId="77777777" w:rsidR="00B81E48" w:rsidRPr="00B81E48" w:rsidRDefault="00B81E48" w:rsidP="00B81E48">
      <w:pPr>
        <w:jc w:val="both"/>
        <w:rPr>
          <w:rFonts w:asciiTheme="minorHAnsi" w:hAnsiTheme="minorHAnsi" w:cstheme="minorHAnsi"/>
          <w:b/>
        </w:rPr>
      </w:pPr>
      <w:r w:rsidRPr="00B81E48">
        <w:rPr>
          <w:rFonts w:asciiTheme="minorHAnsi" w:hAnsiTheme="minorHAnsi" w:cstheme="minorHAnsi"/>
          <w:b/>
        </w:rPr>
        <w:t>POUR RÉPONDRE À CETTE OFFRE :</w:t>
      </w:r>
    </w:p>
    <w:p w14:paraId="508EDF0F" w14:textId="494216A4" w:rsidR="00B81E48" w:rsidRPr="00B81E48" w:rsidRDefault="00B81E48" w:rsidP="00B81E48">
      <w:pPr>
        <w:jc w:val="both"/>
        <w:rPr>
          <w:rFonts w:asciiTheme="minorHAnsi" w:hAnsiTheme="minorHAnsi" w:cstheme="minorHAnsi"/>
        </w:rPr>
      </w:pPr>
      <w:bookmarkStart w:id="3" w:name="reponse"/>
      <w:bookmarkEnd w:id="3"/>
      <w:r w:rsidRPr="00B81E48">
        <w:rPr>
          <w:rFonts w:asciiTheme="minorHAnsi" w:hAnsiTheme="minorHAnsi" w:cstheme="minorHAnsi"/>
        </w:rPr>
        <w:t xml:space="preserve">Adresser lettre de motivation manuscrite et CV, avant le : </w:t>
      </w:r>
      <w:r w:rsidRPr="00B81E48">
        <w:rPr>
          <w:rFonts w:asciiTheme="minorHAnsi" w:hAnsiTheme="minorHAnsi" w:cstheme="minorHAnsi"/>
          <w:b/>
        </w:rPr>
        <w:t>1</w:t>
      </w:r>
      <w:r w:rsidRPr="00B81E48">
        <w:rPr>
          <w:rFonts w:asciiTheme="minorHAnsi" w:hAnsiTheme="minorHAnsi" w:cstheme="minorHAnsi"/>
          <w:b/>
          <w:vertAlign w:val="superscript"/>
        </w:rPr>
        <w:t>er</w:t>
      </w:r>
      <w:r>
        <w:rPr>
          <w:rFonts w:asciiTheme="minorHAnsi" w:hAnsiTheme="minorHAnsi" w:cstheme="minorHAnsi"/>
          <w:b/>
        </w:rPr>
        <w:t xml:space="preserve"> </w:t>
      </w:r>
      <w:r w:rsidRPr="00B81E48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avril</w:t>
      </w:r>
      <w:r w:rsidRPr="00B81E48">
        <w:rPr>
          <w:rFonts w:asciiTheme="minorHAnsi" w:hAnsiTheme="minorHAnsi" w:cstheme="minorHAnsi"/>
          <w:b/>
        </w:rPr>
        <w:t xml:space="preserve"> 2026</w:t>
      </w:r>
    </w:p>
    <w:p w14:paraId="14101E3D" w14:textId="77777777" w:rsidR="00B81E48" w:rsidRPr="00B81E48" w:rsidRDefault="00B81E48" w:rsidP="00B81E48">
      <w:pPr>
        <w:jc w:val="both"/>
        <w:rPr>
          <w:rFonts w:asciiTheme="minorHAnsi" w:hAnsiTheme="minorHAnsi" w:cstheme="minorHAnsi"/>
        </w:rPr>
      </w:pPr>
      <w:r w:rsidRPr="00B81E48">
        <w:rPr>
          <w:rFonts w:asciiTheme="minorHAnsi" w:hAnsiTheme="minorHAnsi" w:cstheme="minorHAnsi"/>
        </w:rPr>
        <w:t xml:space="preserve">à Monsieur le Président de Combrailles, Sioule et Morge – 21-23 Rue Victor </w:t>
      </w:r>
      <w:proofErr w:type="spellStart"/>
      <w:r w:rsidRPr="00B81E48">
        <w:rPr>
          <w:rFonts w:asciiTheme="minorHAnsi" w:hAnsiTheme="minorHAnsi" w:cstheme="minorHAnsi"/>
        </w:rPr>
        <w:t>Mazuel</w:t>
      </w:r>
      <w:proofErr w:type="spellEnd"/>
      <w:r w:rsidRPr="00B81E48">
        <w:rPr>
          <w:rFonts w:asciiTheme="minorHAnsi" w:hAnsiTheme="minorHAnsi" w:cstheme="minorHAnsi"/>
        </w:rPr>
        <w:t xml:space="preserve"> 63 410 MANZAT, ou par mail à : </w:t>
      </w:r>
      <w:hyperlink r:id="rId8" w:history="1">
        <w:r w:rsidRPr="00B81E48">
          <w:rPr>
            <w:rStyle w:val="Lienhypertexte"/>
            <w:rFonts w:asciiTheme="minorHAnsi" w:hAnsiTheme="minorHAnsi" w:cstheme="minorHAnsi"/>
          </w:rPr>
          <w:t>recrutement@comcom-csm.fr</w:t>
        </w:r>
      </w:hyperlink>
    </w:p>
    <w:p w14:paraId="4964D131" w14:textId="77777777" w:rsidR="00B81E48" w:rsidRPr="00B81E48" w:rsidRDefault="00B81E48" w:rsidP="00B81E48">
      <w:pPr>
        <w:jc w:val="both"/>
        <w:rPr>
          <w:rFonts w:asciiTheme="minorHAnsi" w:hAnsiTheme="minorHAnsi" w:cstheme="minorHAnsi"/>
        </w:rPr>
      </w:pPr>
    </w:p>
    <w:p w14:paraId="3BBA2622" w14:textId="40F36907" w:rsidR="00B81E48" w:rsidRPr="00B81E48" w:rsidRDefault="00B81E48" w:rsidP="00B81E48">
      <w:pPr>
        <w:jc w:val="both"/>
        <w:rPr>
          <w:rFonts w:asciiTheme="minorHAnsi" w:hAnsiTheme="minorHAnsi" w:cstheme="minorHAnsi"/>
        </w:rPr>
      </w:pPr>
      <w:r w:rsidRPr="00B81E48">
        <w:rPr>
          <w:rFonts w:asciiTheme="minorHAnsi" w:hAnsiTheme="minorHAnsi" w:cstheme="minorHAnsi"/>
        </w:rPr>
        <w:t xml:space="preserve">Pour tout renseignement : contacter Madame Peggy MAZEYRAT, Directrice générale Adjointe au 04 73 86 99 19 ou par mail à : </w:t>
      </w:r>
      <w:hyperlink r:id="rId9" w:history="1">
        <w:r w:rsidRPr="00B81E48">
          <w:rPr>
            <w:rStyle w:val="Lienhypertexte"/>
            <w:rFonts w:asciiTheme="minorHAnsi" w:hAnsiTheme="minorHAnsi" w:cstheme="minorHAnsi"/>
          </w:rPr>
          <w:t>direction-rh@comcom-csm.fr</w:t>
        </w:r>
      </w:hyperlink>
    </w:p>
    <w:p w14:paraId="70F74145" w14:textId="77777777" w:rsidR="00B81E48" w:rsidRPr="002B3D91" w:rsidRDefault="00B81E48" w:rsidP="002E4577">
      <w:pPr>
        <w:ind w:right="112"/>
        <w:jc w:val="both"/>
        <w:rPr>
          <w:rFonts w:asciiTheme="minorHAnsi" w:hAnsiTheme="minorHAnsi"/>
          <w:b/>
          <w:i/>
        </w:rPr>
      </w:pPr>
      <w:bookmarkStart w:id="4" w:name="_GoBack"/>
      <w:bookmarkEnd w:id="4"/>
    </w:p>
    <w:sectPr w:rsidR="00B81E48" w:rsidRPr="002B3D91" w:rsidSect="0021720C">
      <w:footerReference w:type="default" r:id="rId10"/>
      <w:headerReference w:type="first" r:id="rId11"/>
      <w:footerReference w:type="first" r:id="rId12"/>
      <w:pgSz w:w="11906" w:h="16838" w:code="9"/>
      <w:pgMar w:top="1871" w:right="567" w:bottom="1531" w:left="2155" w:header="1871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EC2004" w14:textId="77777777" w:rsidR="001925C9" w:rsidRDefault="001925C9" w:rsidP="00DF1ED9">
      <w:r>
        <w:separator/>
      </w:r>
    </w:p>
  </w:endnote>
  <w:endnote w:type="continuationSeparator" w:id="0">
    <w:p w14:paraId="500A0458" w14:textId="77777777" w:rsidR="001925C9" w:rsidRDefault="001925C9" w:rsidP="00DF1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unga">
    <w:altName w:val="Courier New"/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utura PT Medium">
    <w:altName w:val="Lucida Sans Unicode"/>
    <w:panose1 w:val="00000000000000000000"/>
    <w:charset w:val="00"/>
    <w:family w:val="swiss"/>
    <w:notTrueType/>
    <w:pitch w:val="variable"/>
    <w:sig w:usb0="00000001" w:usb1="5000204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F5BB46" w14:textId="77777777" w:rsidR="00DC1D34" w:rsidRPr="00164949" w:rsidRDefault="00065312" w:rsidP="00DC1D34">
    <w:pPr>
      <w:pStyle w:val="Pieddepage"/>
      <w:rPr>
        <w:sz w:val="8"/>
      </w:rPr>
    </w:pPr>
    <w:r>
      <w:rPr>
        <w:noProof/>
        <w:sz w:val="8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C673FD8" wp14:editId="60090461">
              <wp:simplePos x="0" y="0"/>
              <wp:positionH relativeFrom="column">
                <wp:posOffset>-1162685</wp:posOffset>
              </wp:positionH>
              <wp:positionV relativeFrom="paragraph">
                <wp:posOffset>-41910</wp:posOffset>
              </wp:positionV>
              <wp:extent cx="6788785" cy="771525"/>
              <wp:effectExtent l="0" t="0" r="3175" b="3810"/>
              <wp:wrapNone/>
              <wp:docPr id="7" name="Group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88785" cy="771525"/>
                        <a:chOff x="323" y="15150"/>
                        <a:chExt cx="10691" cy="1215"/>
                      </a:xfrm>
                    </wpg:grpSpPr>
                    <pic:pic xmlns:pic="http://schemas.openxmlformats.org/drawingml/2006/picture">
                      <pic:nvPicPr>
                        <pic:cNvPr id="8" name="Picture 56" descr="Pied de page sans n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6012" b="21140"/>
                        <a:stretch>
                          <a:fillRect/>
                        </a:stretch>
                      </pic:blipFill>
                      <pic:spPr bwMode="auto">
                        <a:xfrm>
                          <a:off x="323" y="15150"/>
                          <a:ext cx="10545" cy="12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9756" y="15738"/>
                          <a:ext cx="1258" cy="4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4E47C6" w14:textId="4E75CFFB" w:rsidR="00787432" w:rsidRPr="00EF7BC6" w:rsidRDefault="00787432" w:rsidP="00787432">
                            <w:pPr>
                              <w:jc w:val="right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Page </w:t>
                            </w: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begin"/>
                            </w: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instrText>PAGE   \* MERGEFORMAT</w:instrText>
                            </w: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separate"/>
                            </w:r>
                            <w:r w:rsidR="00B81E48">
                              <w:rPr>
                                <w:rFonts w:ascii="Calibri" w:hAnsi="Calibri" w:cs="Calibri"/>
                                <w:noProof/>
                                <w:sz w:val="18"/>
                              </w:rPr>
                              <w:t>6</w:t>
                            </w: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end"/>
                            </w:r>
                          </w:p>
                          <w:p w14:paraId="782433B2" w14:textId="77777777" w:rsidR="00787432" w:rsidRDefault="00787432" w:rsidP="0078743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673FD8" id="Group 55" o:spid="_x0000_s1026" style="position:absolute;margin-left:-91.55pt;margin-top:-3.3pt;width:534.55pt;height:60.75pt;z-index:251656704" coordorigin="323,15150" coordsize="10691,1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AAAAAAAAAA2j0AAAAAAAAAAAAAAAAAAAAAAAAAAAAAAAAAAAAAAAAAAAAA&#10;QLsHAAAAAAAAAAAAAAAAAAAAAAAAAAA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Bi7c0gAAADAMKh/60eYvEHgAQ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IzdOSQAAABgGNS/9SNM&#10;3iDw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Cs3TkkAAAAYBjUv/UjTN4g8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6" o:spid="_x0000_s1027" type="#_x0000_t75" alt="Pied de page sans num" style="position:absolute;left:323;top:15150;width:10545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">
                <v:imagedata r:id="rId2" o:title="Pied de page sans num" croptop="17047f" cropbottom="13854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left:9756;top:15738;width:1258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<v:textbox>
                  <w:txbxContent>
                    <w:p w14:paraId="0A4E47C6" w14:textId="4E75CFFB" w:rsidR="00787432" w:rsidRPr="00EF7BC6" w:rsidRDefault="00787432" w:rsidP="00787432">
                      <w:pPr>
                        <w:jc w:val="right"/>
                        <w:rPr>
                          <w:rFonts w:ascii="Calibri" w:hAnsi="Calibri" w:cs="Calibri"/>
                          <w:sz w:val="18"/>
                        </w:rPr>
                      </w:pPr>
                      <w:r w:rsidRPr="00EF7BC6">
                        <w:rPr>
                          <w:rFonts w:ascii="Calibri" w:hAnsi="Calibri" w:cs="Calibri"/>
                          <w:sz w:val="18"/>
                        </w:rPr>
                        <w:t xml:space="preserve">Page </w:t>
                      </w:r>
                      <w:r w:rsidRPr="00EF7BC6">
                        <w:rPr>
                          <w:rFonts w:ascii="Calibri" w:hAnsi="Calibri" w:cs="Calibri"/>
                          <w:sz w:val="18"/>
                        </w:rPr>
                        <w:fldChar w:fldCharType="begin"/>
                      </w:r>
                      <w:r w:rsidRPr="00EF7BC6">
                        <w:rPr>
                          <w:rFonts w:ascii="Calibri" w:hAnsi="Calibri" w:cs="Calibri"/>
                          <w:sz w:val="18"/>
                        </w:rPr>
                        <w:instrText>PAGE   \* MERGEFORMAT</w:instrText>
                      </w:r>
                      <w:r w:rsidRPr="00EF7BC6">
                        <w:rPr>
                          <w:rFonts w:ascii="Calibri" w:hAnsi="Calibri" w:cs="Calibri"/>
                          <w:sz w:val="18"/>
                        </w:rPr>
                        <w:fldChar w:fldCharType="separate"/>
                      </w:r>
                      <w:r w:rsidR="00B81E48">
                        <w:rPr>
                          <w:rFonts w:ascii="Calibri" w:hAnsi="Calibri" w:cs="Calibri"/>
                          <w:noProof/>
                          <w:sz w:val="18"/>
                        </w:rPr>
                        <w:t>6</w:t>
                      </w:r>
                      <w:r w:rsidRPr="00EF7BC6">
                        <w:rPr>
                          <w:rFonts w:ascii="Calibri" w:hAnsi="Calibri" w:cs="Calibri"/>
                          <w:sz w:val="18"/>
                        </w:rPr>
                        <w:fldChar w:fldCharType="end"/>
                      </w:r>
                    </w:p>
                    <w:p w14:paraId="782433B2" w14:textId="77777777" w:rsidR="00787432" w:rsidRDefault="00787432" w:rsidP="0078743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AFB54B" w14:textId="77777777" w:rsidR="00267457" w:rsidRPr="00164949" w:rsidRDefault="00065312">
    <w:pPr>
      <w:pStyle w:val="Pieddepage"/>
      <w:rPr>
        <w:sz w:val="8"/>
      </w:rPr>
    </w:pPr>
    <w:r>
      <w:rPr>
        <w:noProof/>
        <w:sz w:val="8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18959E19" wp14:editId="3EDEF448">
              <wp:simplePos x="0" y="0"/>
              <wp:positionH relativeFrom="column">
                <wp:posOffset>-1163955</wp:posOffset>
              </wp:positionH>
              <wp:positionV relativeFrom="paragraph">
                <wp:posOffset>-43180</wp:posOffset>
              </wp:positionV>
              <wp:extent cx="6788785" cy="771525"/>
              <wp:effectExtent l="0" t="4445" r="4445" b="0"/>
              <wp:wrapNone/>
              <wp:docPr id="1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88785" cy="771525"/>
                        <a:chOff x="323" y="15150"/>
                        <a:chExt cx="10691" cy="1215"/>
                      </a:xfrm>
                    </wpg:grpSpPr>
                    <pic:pic xmlns:pic="http://schemas.openxmlformats.org/drawingml/2006/picture">
                      <pic:nvPicPr>
                        <pic:cNvPr id="2" name="Picture 53" descr="Pied de page sans n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6012" b="21140"/>
                        <a:stretch>
                          <a:fillRect/>
                        </a:stretch>
                      </pic:blipFill>
                      <pic:spPr bwMode="auto">
                        <a:xfrm>
                          <a:off x="323" y="15150"/>
                          <a:ext cx="10545" cy="12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9756" y="15738"/>
                          <a:ext cx="1258" cy="4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BEB1F" w14:textId="3B0DF62A" w:rsidR="00787432" w:rsidRPr="00522844" w:rsidRDefault="00787432" w:rsidP="00787432">
                            <w:pPr>
                              <w:jc w:val="right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Page </w:t>
                            </w: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begin"/>
                            </w: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instrText>PAGE   \* MERGEFORMAT</w:instrText>
                            </w: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separate"/>
                            </w:r>
                            <w:r w:rsidR="00B81E48">
                              <w:rPr>
                                <w:rFonts w:ascii="Calibri" w:hAnsi="Calibri" w:cs="Calibri"/>
                                <w:noProof/>
                                <w:sz w:val="18"/>
                              </w:rPr>
                              <w:t>1</w:t>
                            </w: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end"/>
                            </w:r>
                          </w:p>
                          <w:p w14:paraId="5CB7E884" w14:textId="77777777" w:rsidR="00787432" w:rsidRDefault="00787432" w:rsidP="0078743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959E19" id="Group 52" o:spid="_x0000_s1029" style="position:absolute;margin-left:-91.65pt;margin-top:-3.4pt;width:534.55pt;height:60.75pt;z-index:251657728" coordorigin="323,15150" coordsize="10691,1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GLtzSAAAAMAwqH/rR5i8QeAB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AAAAAAAAAA2j0AAAAAAAAAAAAAAAAAAAAAAAAAAAAAAAAAAAAAAAAAAAAA&#10;QLsHAAAAAAAAAAAAAAAAAAAAAAAAAAA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AAAAAAAAAA2j0AAAAAAAAAAAAAAAAAAAAAAAAAAAAAAAAAAAAAAAAAAAAA&#10;QLsHAAAAAAAAAAAAAAAAAAAAAAAAAAA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Izd&#10;OSQAAABgGNS/9SNM3iDw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AAAAAAAAAA2j0AAAAAAAAAAAAAAAAAAAAAAAAAAAAAAAAAAAAAAAAAAAAA&#10;QLsHAAAAAAAAAAAAAAAAAAAAAAAAAAA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rN05JAAAAGAY1L/1I0zeIP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3" o:spid="_x0000_s1030" type="#_x0000_t75" alt="Pied de page sans num" style="position:absolute;left:323;top:15150;width:10545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">
                <v:imagedata r:id="rId2" o:title="Pied de page sans num" croptop="17047f" cropbottom="13854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1" type="#_x0000_t202" style="position:absolute;left:9756;top:15738;width:1258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14:paraId="733BEB1F" w14:textId="3B0DF62A" w:rsidR="00787432" w:rsidRPr="00522844" w:rsidRDefault="00787432" w:rsidP="00787432">
                      <w:pPr>
                        <w:jc w:val="right"/>
                        <w:rPr>
                          <w:rFonts w:ascii="Calibri" w:hAnsi="Calibri" w:cs="Calibri"/>
                          <w:sz w:val="18"/>
                        </w:rPr>
                      </w:pPr>
                      <w:r w:rsidRPr="00522844">
                        <w:rPr>
                          <w:rFonts w:ascii="Calibri" w:hAnsi="Calibri" w:cs="Calibri"/>
                          <w:sz w:val="18"/>
                        </w:rPr>
                        <w:t xml:space="preserve">Page </w:t>
                      </w:r>
                      <w:r w:rsidRPr="00522844">
                        <w:rPr>
                          <w:rFonts w:ascii="Calibri" w:hAnsi="Calibri" w:cs="Calibri"/>
                          <w:sz w:val="18"/>
                        </w:rPr>
                        <w:fldChar w:fldCharType="begin"/>
                      </w:r>
                      <w:r w:rsidRPr="00522844">
                        <w:rPr>
                          <w:rFonts w:ascii="Calibri" w:hAnsi="Calibri" w:cs="Calibri"/>
                          <w:sz w:val="18"/>
                        </w:rPr>
                        <w:instrText>PAGE   \* MERGEFORMAT</w:instrText>
                      </w:r>
                      <w:r w:rsidRPr="00522844">
                        <w:rPr>
                          <w:rFonts w:ascii="Calibri" w:hAnsi="Calibri" w:cs="Calibri"/>
                          <w:sz w:val="18"/>
                        </w:rPr>
                        <w:fldChar w:fldCharType="separate"/>
                      </w:r>
                      <w:r w:rsidR="00B81E48">
                        <w:rPr>
                          <w:rFonts w:ascii="Calibri" w:hAnsi="Calibri" w:cs="Calibri"/>
                          <w:noProof/>
                          <w:sz w:val="18"/>
                        </w:rPr>
                        <w:t>1</w:t>
                      </w:r>
                      <w:r w:rsidRPr="00522844">
                        <w:rPr>
                          <w:rFonts w:ascii="Calibri" w:hAnsi="Calibri" w:cs="Calibri"/>
                          <w:sz w:val="18"/>
                        </w:rPr>
                        <w:fldChar w:fldCharType="end"/>
                      </w:r>
                    </w:p>
                    <w:p w14:paraId="5CB7E884" w14:textId="77777777" w:rsidR="00787432" w:rsidRDefault="00787432" w:rsidP="0078743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11A465" w14:textId="77777777" w:rsidR="001925C9" w:rsidRDefault="001925C9" w:rsidP="00DF1ED9">
      <w:r>
        <w:separator/>
      </w:r>
    </w:p>
  </w:footnote>
  <w:footnote w:type="continuationSeparator" w:id="0">
    <w:p w14:paraId="01BA5D02" w14:textId="77777777" w:rsidR="001925C9" w:rsidRDefault="001925C9" w:rsidP="00DF1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1C1208" w14:textId="77777777" w:rsidR="00522844" w:rsidRPr="00493A7A" w:rsidRDefault="00065312" w:rsidP="00522844">
    <w:pPr>
      <w:ind w:left="3544"/>
      <w:rPr>
        <w:sz w:val="2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1" locked="0" layoutInCell="1" allowOverlap="1" wp14:anchorId="54F9DEF2" wp14:editId="10EABE5D">
              <wp:simplePos x="0" y="0"/>
              <wp:positionH relativeFrom="column">
                <wp:posOffset>-1333500</wp:posOffset>
              </wp:positionH>
              <wp:positionV relativeFrom="paragraph">
                <wp:posOffset>-1493520</wp:posOffset>
              </wp:positionV>
              <wp:extent cx="7153275" cy="1678305"/>
              <wp:effectExtent l="0" t="1905" r="0" b="0"/>
              <wp:wrapNone/>
              <wp:docPr id="4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53275" cy="1678305"/>
                        <a:chOff x="55" y="-481"/>
                        <a:chExt cx="11265" cy="2643"/>
                      </a:xfrm>
                    </wpg:grpSpPr>
                    <pic:pic xmlns:pic="http://schemas.openxmlformats.org/drawingml/2006/picture">
                      <pic:nvPicPr>
                        <pic:cNvPr id="5" name="Picture 59" descr="Pole Services Fonctionnels - Sce Ressouces Humain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35" y="-481"/>
                          <a:ext cx="6285" cy="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60" descr="logo csm à partir fichier Mathil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" y="62"/>
                          <a:ext cx="4965" cy="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7F740A39" id="Group 58" o:spid="_x0000_s1026" style="position:absolute;margin-left:-105pt;margin-top:-117.6pt;width:563.25pt;height:132.15pt;z-index:-251657728" coordorigin="55,-481" coordsize="11265,2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xpBAQAAAAAAAAAAAAAAAAAAAAAAAAAAAAAA&#10;AAAAAAAAAAAAAAAAAAAA4K6keuFDIygAAAAAAAAAAAAAAAAAAAAAAAAAAAAAAAAAAAAAhXu7DQAA&#10;IABJREFU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eOzTQQ0AMAgEsJOFPpTh&#10;jNlYSB+VU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DBOQOLAAAgAElE&#10;QVQ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DgsU8HNQDAIBDAThb6UIYzZmMhfVRCAQ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8&#10;9umgBgAYBALYyUIfynDGbCykj0oo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AAAAAAAAAAAAAAALgrqV740AgKAAAAAAAAAJ6i4/oAACAASURBV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C98aAQFAAAAAAAAAAAAAAAAAAAA&#10;AAAAAAAAAAAAAAAAAAAAAAAAAAAAAACAu5LqhQ+NoAAAAAAAAAAAAAAAAAAAAAAAAAAAAAAAAAAA&#10;AAAAAAAAAAAAAAAAAHBXUr3woREUAAAAAAAAAAAAAAAAAAAAAAAAAAAAAAAAAAAAAAAAAAAAAAAA&#10;AAAA7kqqFz40ggIAAAAAAAAAAAAAAAAAAAAAAAAAAPDYp4MaAGAQCGAnC30owxmzsZA+KqE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8B4mmEAACAASURBVB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j306qAEA&#10;BoEAdrLQhzKcMRsL6aMSCg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AAAAAAAAAHBXUr3woREUAAAAAAAAAAAAAAAA&#10;AAAAAAAAAAAAAAAAAAAAAAAAAAAAAAAAAAAA7kqqFz40ggIAAAAAAAAAAAAAAAAAAAAAAAAAAAAA&#10;AAAAAAAAAAAAAAAAAAAAAMBdSfXCh0ZQAAAAAAAAAADgsU8HNQDAIBDAThb6UIYzZmMhfVRCAQ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49sRxgAAIABJREFU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89umgBgAYBALYyUIfynDGbCykj0ooAAAAAAAAAAAA&#10;AAAAAAAAAAAAAAAAAAAAAAAAAAAAAAAAdyXVCx8aQQEAAAAAAAAAAAAAAAAAAAAAAAAAAAAAAAAA&#10;AAAAAAAAAAAAAAAAAOCupHrhQyMoAAAAAAAAAAAAAAAAAAAAAAAAAAAAAAAAAAAAAAAAAAAAAAAA&#10;AAAA3JVUL3xoBAUAAAAAAAAAAAAAAAAAAAAAAAAAAAAAAAAAAAAAAA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IDHPh3UAACDQAA7WehDGc6YjYX0UQkF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Cp7ZR9AAAgAElEQVQAAAAAAAAAAAAAAAAAAADAXUn1wodG&#10;UAAAAAAAAAAAAAAAAAAAAAAAAAAAAAAAAAAAAAAAAAAAAAAAAAAAALgrqV740AgKAAAAAAAAA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O&#10;7zjcAAAgAElEQVQ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89umgBgAYBALYyUIfynDG&#10;bCykj0oo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wGOfDmoAgEEggJ0s9KEMZ8zGQvqohAI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KPD94&#10;cGFja2V0IGVuZD0idyI/Pr6GhxIAAAAgY0hSTQAAeiUAAICDAAD5/wAAgOkAAHUwAADqYAAAOpgA&#10;ABdvkl/FRgAbkEdJREFUeAEA//8AAAH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gP5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/3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/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h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wAAAAkAAAAH&#10;AAAACgAAABIAAAAXAAAAFQAAABAAAAARAAAADAAAAA4AAAAKAAAAEgAAAAEAAAARAAAACgAAAPsA&#10;AAAHAAAAEgAAAAAAAAAAAAAAAAAAAAAAAAAAAAAAAgAAAPoAAADsAAAA/wAAAAEAAADvAAAA+gAA&#10;APAAAAD0AAAA8gAAAO8AAADxAAAA8AAAAOoAAADmAAAA8AAAAPcAAAD5AAAA9wAAAP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AAAApgAAADoAAADu&#10;AAAAAAAAAAAAAAAAAAAAAAAAAAIAAAD6AAAATwAAAM8AAAAAAAAAAAAAAAAAAAAAAAAAAAAAAAAA&#10;AAAAAAAAAAAAAAAAAAAAAAAAAAAAAAAAAAAAAAAAAAAAAAAAAAAAAAAAAAAAAAAAAAAAAAAAAAAA&#10;AAAAAAAAAAAAAAAAAAAAAAAAAAAAAAAAAAAAAAAAAAAAAAAAAAAAAAAAAAAAAAAAAAAAAAAAAAAA&#10;AAAAAAAAAAAAAAAAAAAAAAAAAAAAAAAAAAAAAAAAAAAAAAAAAP0AAAATAgIAAf8AAFHt6wDR+/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TAAAA&#10;EgAAABEAAAAeAAAAIQAAABkAAAAZAAAAGgAAABYAAAAaAAAACwAAAAEAAAAAAAAAAAAAAAAAAAAA&#10;AAAAAAAAAAAAAAAAAAAAAAAAAAAAAAAAAAAAAAAAAAAAAAAAAAAAAAAAAAAAAAAAAAAAAAAAAAAA&#10;AAAAAAAAAAAAAB0AAAAAAAAAAAAAAAAAAAAAAAAAAAAAAAAAAAAAAAAAAAAAAAAAAAAAAAAAAAAA&#10;AAAAAADtAAAA5QAAAOYAAADpAAAA6QAAAOEAAADaAAAA6QAAAO8AAADvAAAA9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AAAAAAAAAAAAAAA&#10;AAAAAAAAAAAAAAAAAAAAAAAAAAAAAAAAAAAAABAAAAAAAAAAAAAAAAAAAAAAAAAAAAAAAAAAAAAA&#10;AAAAAAAAAAAAAAAAAAAAAAAAAAAAAAAAAAAAAAAAAAAAAAAAAAAAAAAAAAAAAAAAAAAAAAAAAAAA&#10;AAAAAAAAAAAAAAAAAAAAAAAAAAAAAAAAAAAAAAAAAAAAAAAAAAAAAAAAAAAAAAAAAAAAAAAAAAAA&#10;AAAAAAAAAAAAAAAAAAAAAAAAAAAAAAAAAAAAAAAA/gAAABMCAgD/AQAAW+3tAMn6+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UAAAAJgAAACoAAAAvAAAAMAAAABgAAAAi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AAAAnAAAAJwAAAAAAAAAAAAAAAAAA&#10;AO0AAADgAAAA4wAAANEAAADaAAAA0AAAANoAAAD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gAAABk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JAQEA6P39AHrx8ADD+f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QAAADcAAAD7AAAA/wAAAAAAAAAAAAAAAAAAAAAAAAAA&#10;AAAABwAAAPcAAACVAAAA4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QAAAD8AAAD3AAAA/wAAAAAAAAAAAAAAAAAAAAAAAAAAAAAABwAAAPYAAACcAAAA3QAA&#10;AAAAAAAAAAAAAAAAAAAAAAAAAAAAAAAAAAAAAAAAAAAAAAAAAAAAAAAAAAAAXwAAADsAAADwAAAA&#10;AAAAAAAAAAAAAAAAAAAAAAAAAAAAAAAABwAAAPEAAACbAAAA4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gAAADcAAAA4AAAAMQAAACMAAAAZAAAAE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lAAAA&#10;QQAAAAAAAAAAAAAAAAAAAAAAAAAAAAAAAAAAAAAAAAAAAAAAAAAAAL8AAAD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mAAAARAAAAAAAAAAAAAAAAAAAAAAA&#10;AAAAAAAAAAAAAAAAAAAAAAAAAAAAAM0AAADdAAAAAAAAAAAAAAAAAAAAAAAAAAAAAAAAAAAAAAAA&#10;AAAAAAAAAAAAAAAAAAAAAABYAAAASAAAAAAAAAAAAAAAAAAAAAAAAAAAAAAAAAAAAAAAAAAAAAAA&#10;8QAAAMEAAAD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gAAAAvAAAAOgAAADwAAAAv&#10;AAAAGw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4AAAAAAAAAAAAAAAAAAAAAAAAAAAAAAAAAAAAAAAAA&#10;AAAAAAAAAAD/AAAA9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wAAAAAAAAAAAAAAAAAAAAAAAAAAAAAAAAAAAAAAAAAAAAAAAAAAAD6AAAA8wAAAAAA&#10;AAAAAAAAAAAAAAAAAAAAAAAAAAAAAAAAAAAAAAAAAAAAAAAAAAAAAAAAAAAAAPwAAAAAAAAAAAAA&#10;AAAAAAAAAAAAAAAAAAAAAAAAAAAAAAAAAAAAAAD9AAAA9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AAAAC8AAABHAAAAQQAAACgAAAA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6AAAAAAAAAAAAAAAAAAAAAAAAAAAAAAAAAAAAAAAAAAAAAAAAAAAA/AAAAP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6AAAAAAAAAAAAAAAAAAAA&#10;AAAAAAAAAAAAAAAAAAAAAAAAAAAAAAAA/QAAAPwAAAAAAAAAAAAAAAAAAAAAAAAAAAAAAAAAAAAA&#10;AAAAAAAAAAAAAAAAAAAAAAAAAAAAAAD+AAAAAAAAAAAAAAAAAAAAAAAAAAAAAAAAAAAAAAAAAAAA&#10;AAAAAAAA/wAAAP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YAAAA3AAAAQQAAAEoAAAA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AAAAAAAAAAAAAAAAAAAAAAAAAAAAAAAAAAAAAAAAAAAAAAAAB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wAAADwAAABMAAAARg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gAAAEoAAABQAAAAMQ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AAAATQAAAFkAAAA6AAAA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jAAAAXQAAAFU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AAAfAAAAHwAAAEoAAAD1AAAA5gAAAM8AAADIAAAAzQAAAMoAAAD4AAAAAAAAAAAAAAAA&#10;AAAAAAAAAAAAAAAAAAAAAAAAAAAAAAAAAAAAAAAAAAAAAAAAAAAAAAAAACMAAABgAAAAXwAAAB0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NAQEA2fz8AFvt7ADs&#10;/v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5AAAAYgAAAFAAAAA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sAAAAlAAAA&#10;JQAAAFYAAAD2AAAA5wAAAMUAAADPAAAAzwAAANYAAADzAAAA+QAAAP8AAAAAAAAAAAAAAAMAAAAF&#10;AAAAGAAAADsAAABJAAAARgAAABU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QAAAAsCAgDe+fkA6/7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IAAAAaQAAAEsAAAA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AABFAAAAbQAAAE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/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EUAAAB1AAAAQ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0AAAABAAAA/wAAAAAAAAAAAAAAAAAAAAAAAAAAAAAAAAAAAAAAAAAA&#10;AAAAAAAAAAAAAAAAAAAAAAAAAAAAAAAAAAAAAAAAAAAAAAAAAAAAAAAAAAAAAAAAAAAAAAAAAAAA&#10;AAAAAAAAAAAAAAAAAAAAAAAAAAAAAAAAAAAAAAAAAAAAAAAAAAAA/AD/ACMDBQCj9vQA4/3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sAAAB7AAAAS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gAAADzAAAA8gAAAPMAAAD1AAAA8AAAAAAAAAAEAAAA9QAAAO4AAAD/&#10;AAAAEAAAAA0AAAD9AAAA/gAAABIAAAAKAAAADAAAAA0AAAANAAAACg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QAAAAIAAAD+AAAA&#10;AAAAAAAAAAAAAAAAAAAAAAAAAAAAAAAAAAAAAAAAAAAAAAAAAAAAAAAAAAAAAAAAAAAAAAAAAAAA&#10;AAAAAAAAAAAAAAAAAAAAAAAAAAAAAAAAAAAAAAAAAAAAAAAAAAAAAAAAAAAAAAAAAAAAAAAAAAAA&#10;AAAAAAAAAAAAAAAWAgMAmPXzAH/x8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YAAACAAAAAVw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AAAA5QAAAOEAAADfAAAA5gAAAOoAAADmAAAA6wAAAPkAAAD6AAAA&#10;+AAAAPkAAAD4AAAAAAAAAAIAAAD6AAAA+gAAAAAAAAAFAAAABgAAAP4AAAAAAAAACgAAAAUAAAAH&#10;AAAABwAAAAUAAAAQAAAAHgAAABQAAAAXAAAAHwAAAB8AAAAcAAAAGwAAAA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9AAAAAAAAAAAAAAAAAAAAAAAAAAAAAAAAAAAAAAAAAAAAAAAAAAAA&#10;AAAAAAAAAAAAAAAAAAAAAAAAAAAAAAAAAAAAAAAAAAAAAAAAAAAAAAAAAAAAAAAAAAAAAAAAAAAA&#10;AAAAAAAAAAAAAAAAAAAAAAAAAAAAAAAAAAAAAAAAAAAAAAAA/wAAAA4CAgDI+vkA/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gAAAAEAAAD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UAAABwAAAAaQAAAB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wAAADsAAAA1wAAANUAAADQAAAA4QAAANsAAADyAAAA9wAA&#10;APgAAAAAAAAAAAAAAAAAAAAAAAAAAAAAAAAAAAAAAAAAAAAAAAAAAAAAAAAAAAAAAAAAAAAAAAAA&#10;AAAAAPsAAAD7AAAAAAAAAAAAAAD3AAAAAAAAAAAAAAAAAAAAAAAAAAAAAADFAAAAAAAAAAAAAAAF&#10;AAAACAAAAAsAAAAgAAAAIQAAACUAAAAyAAAAJAAAACIAAAAH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0AAAAIAAAA9AAA&#10;AAAAAAAAAAAAAAAAAAAAAAAAAAAAAAAAAAAAAAAAAAAAAAAAAAAAAAAAAAAAAAAAAAAAAAAAAAAA&#10;AAAAAAAAAAAAAAAAAAAAAAAAAAAAAAAAAAAAAAAAAAAAAAAAAAAAAAAAAAAAAAAAAAAAAAAAAAAA&#10;AAAAAAAAAAADAAAA9P7+APb+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AAAAWwAAAD0AAAAjAAAAAwAAAN8AAADGAAAAqgAAA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ABaAAAAeA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9AAAA6QAAANYAAADIAAAAywAAANQA&#10;AADhAAAA/gAAAP8AAAAAAAAAAAAAAAAAAAAAAAAAAAAAAAAAAAAAAAAAAAAAAAAAAAAAAAAAAAAA&#10;AAAAAAAAAAAAAAAAAAAAAAAAAAAAAAAAAAAAAAAAAAAAAAAAAAAAAAAAAAAAAAAAAAAAAAAAAAAA&#10;AAAAAAAAAAAAAAAAAAAAAAAAAAAAAAAAAAAAAPsAAAD7AAAA8wAAAOgAAADIAAAAAAAAAAIAAAAM&#10;AAAAKAAAADIAAAA5AAAANAAAAB8AAAAK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AAAAQAAAAAAAAAAAAAAAAAAAAAAAAAAAAAAAAAAAAAAAAAAAAA&#10;AAAAAAAAAAAAAAAAAAAAAAAAAAAAAAAAAAAAAAAAAAAAAAAAAAAAAAAAAAAAAAAAAAAAAAAAAAAA&#10;AAAAAAAAAAAAAAAAAAAAAAAAAAAAAAAAAAAAAAAAAAAA/QAAACgEBQCF8vEAvvn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QAAAIUAAAApAAAAAAAA&#10;AAAAAAAAAAAALgAAAE8AAAB0AAAAbQAAAK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vAAAAiQAAAE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gAAAAAA&#10;AAAAAAAAAAAAAAAAAAAAAAAAAAAAAAAAAAAAAAAAAAAAAAAAAAAAAAAAAAAAAAAAAAAAAAAAAAAA&#10;AAAAAAAAAAAAAAAAAAAAAAAAAAAAAAAAAAAAAAAAAAAAAAAAAAAAAAAAAAAAAAAAAAAAAAAAAAAA&#10;AP4AAAAUAgIA7//9AMT6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YAAACWAAAAAwAAAAAAAAAAAAAAAAAAAAAAAAAAAAAAAAAAABUAAACoAAAAFgAA&#10;AJ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AAAcgAAAHoAAAA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wAAANkAAAC2AAAAuQAAANAAAAD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EAAADDAAAAwwAAAAAAAAApAAAAPwAAAEYAAABDAAAA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MAAAAVAAAA7gAAAAAAAAAAAAAAAAAAAAAAAAAAAAAAAAAAAAAA&#10;AAAAAAAAAAAAAAAAAAAAAAAAAAAAAAAAAAAAAAAAAAAAAAAAAAAAAAAAAAAAAAAAAAAAAAAAAAAA&#10;AAAAAAAAAAAAAAAAAAAAAAAAAAAAAAAAAAAAAAAACQEBAOv9/gB98vAAwvn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3AAAAhQAAAAMAAAAAAAAAAAAAAAAA&#10;AAAAAAAAAAAAAAAAAAAAAAAAAAAAAAAAAACSAAAA2wAAAL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QAAAIMAAAAzAAAAAAAAAAAAAAAAAAAAAAAAAAAAAAAAAAAAAAAAAAAAAAAAAACA/38AAAAAAAAA&#10;AAAAAAAAAAAAAAAAAAAAAAAAAAAAAAAAAAAAAAAAAAAAAAAAAAAAAAAAAAAAAAAAAAAAAAAAAAAA&#10;AAAAAAAAAAAAAAAAAAAAAAAAAAAAAAAAAAAAAAAAAAAAAAAAAAAAAAAAAAAAAAAAAAAAAAAAAAAA&#10;AAAAAAAAAAAAAAAAAAAAAAAAAAAAAAAAAAAAAAAAAAAAAAAAAADqAAAAsgAAAK8AAADDAAAA8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wAAANcAAACZAAAAKwAAAEwAAABNAAAAO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AAAAAAAAAAAAAAAAAAAAAAAAAAAAAAAAAAAAAAAAAAAAAAAAAAAAAAAAAAAAAAAAAAAAAAA&#10;AAAAAAAAAAAAAAAAAAAAAAAAAAAAAAAAAAAAAAAAAAAAAAAAAAAAAAAAAAAAAAAAAAAAAAAAAAAA&#10;AAAA/wAAAA8CAgDf/PoAuvj3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gAAABQAAAAAAAAAAAAAAAAAAAAAAAAAAAAAAAAAAAAAAAAAAAAAAAAAAAAA&#10;AAAAAAAAAHUAAADHAAAA8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DUAAAA1AAA&#10;AJQAAAAzAAAAXgAAAFMAAAA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IAAAAAAAAAAAAAAAAAAAAAAAAAAAAAAAAAAAA&#10;AAAAAAAAAAAAAAAAAAAAAAAAAAAAAAAAAAAAAAAAAAAAAAAAAAAAAAAAAAAAAAAAAAAAAAAAAAAA&#10;AAAAAAAAAAAAAAAAAAAAAAAAAAAAAAAAAAAAAAAAAAAIAQEA4fz7AHzx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IAAAA4AAAAAAAAAAAAAAAAAAAA&#10;AAAAAAAAAAAAAAAAAAAAAAAAAAAAAAAAAAAAAAAAAAAAAAAAQgAAADAAAAD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wAAAL8A&#10;AAB6AAAACgAAAAAAAAAAAAAAAAAAAAAAAAAAAAAAAAAAAAAAAAAAAAAAAAAAAAAAAAAAAAAAAAAA&#10;AAAAAAAAAAAAAAAAAAAAAAAAAAAAAAAAAAAAAAAAAAAAAAAAAAAAAAAAAAAAAAAAAAAAAAAAAAAA&#10;AAAAAAAAAAAAAAAAAAAAAAAAAAAAAAAAAAAAAAAAAAAAAAAAAAAAAAAAAAAAAAAAAAAAAAAAAAAA&#10;AAAAAAAAAAAAAAAAAAAAAAAAAAAAAAC4AAAASQAAAEAAAACQAAAA3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AAAAMEAAABjAAAAOgAAAIsAAAD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BAAAAAAAAAAAAAAAAAAAAAAAAAAAAAAAAAAAAAAAAAAAAAAAAAAAAAAAAAAAAAAAAAAAAAAAAAA&#10;AAAAAAAAAAAAAAAAAAAAAAAAAAAAAAAAAAAAAAAAAAAAAAAAAAAAAAAAAAAAAAAAAAAAAAAAAAAA&#10;AAAAAAIAAADr/f4A0fv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gAAABYAAAAAAAAAAAAAAAAAAAAAAAAAAAAAAAAAAAAAAAAAAAAAAAAAAAAAAAAA&#10;AAAAAAAAAAAAAAAAL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AAAAdgAAADAAAAB7AAAA3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AAAAAAAAAAAAAAAAAAAAAAAAAAAAAAAAAAA&#10;AAAAAAAAAAAAAAAAAAAAAAAAAAAAAAAAAAAAAAAAAAAAAAAAAAAAAAAAAAAAAAAAAAAAAAAAAAAA&#10;AAAAAAAAAAAAAAAAAAAAAAAAAAAAAAAAAAAAAAABAAAAAgAAAHLx7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AAACtAAAAjAAAAAwAAAAA&#10;AAAAAAAAAAAAAAAAAAAAAAAAAAAAAAAAAAAAAAAAAAAAAAAAAAAAAAAAAAAAAAAAAAAAAAAAAAAA&#10;AAAAAAAAAAAAAAAAAAAAAAAAAAAAAAAAAAAAAAAAAAAAAAAAAAAAAAAAAAAAAAAAAAAAAAAAAAAA&#10;AAAAAAAAAAAAAAAAAAAAAAAAAAAAAAAAAAAAAAAAAAAAAAAAAAAAAAAAAAAAAAAAAAAAAAAAAAAA&#10;AAAAAPgAAACqAAAATAAAAFQ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gAAAIYA&#10;AAA0AAAAhAAAAO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AOAAAAAAAAAAAAAAAAAAAAAAAAAAAAAAAAAAAAAAAAAAAAAAAAAAAAAAAAAAAAAAAAAAAAAAAA&#10;AAAAAAAAAAAAAAAAAAAAAAAAAAAAAAAAAAAAAAAAAAAAAAAAAAAAAAAAAAAAAAAAAAAAAAAAAAAA&#10;AAQBAQDK+voA6f3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AAAAAAAAAAAAAAAAAAAAAAAAAAAAAAAAAAAAAAAAAAAAAAAAAAAAAAAAA&#10;AAAAAAAAAAAAAAAAAP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JAAAAuQAAAFAAAAAAAAAAAAAAAAAAAAAAAAAAAAAAAAAAAAAAAAAAAAAAAAAAAAAA&#10;AAAAAAAAAAAAAAAAAAAAAAAAAAAAAAAAAAAAAAAAAAAAAAAAAAAAAAAAAAAAAAAAAAAAAAAAAAAA&#10;AAAAAAAAAAAAAAAAAAAAAAAAAAAAAAAAAAAAAAAAAAAAAAAAAAAAAAAAAAAAAAAAAAAAAAAAAAAA&#10;AAAAAAAAAAAAAAAAAAAAAAAAAAAAAAAAAAAAAAC+AAAAUgAAAFcAAAD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4AAAB9AAAALgAAAJwAAAD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gAAAAAAAAAAAAAAAAAAAAAAAAAAAAAAAAA&#10;AAAAAAAAAAAAAAAAAAAAAAAAAAAAAAAAAAAAAAAAAAAAAAAAAAAAAAAAAAAAAAAAAAAAAAAAAAAA&#10;AAAAAAAAAAAAAAAAAAAAAAAAAAAAAAAAAAD8AP8AIQMEAI7z8gD2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AAAAPsAAAAAAAAAAAAAAAAA&#10;AAAAAAAAAAAAAAAAAAAAAAAAAAAAAAAAAAAAAAAAAAAAAAAAAAAAAAAA0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AAAfAAAALQAAAAoAAAAAAAAAAAAAAAAAAAA&#10;AAAAAAAAAAAAAAAAAAAAAAAAAAAAAAAAAAAAAAAAAAAAAAAAAAAAAAAAAAAAAAAAAAAAAAAAAAAA&#10;AAAAAAAAAAAAAAAAAAAAAAAAAAAAAAAAAAAAAAAAAAAAAAAAAAAAAAAAAAAAAAAAAAAAAAAAAAAA&#10;AAAAAAAAAAAAAAAAAAAAAAAAAAAAAAAAAAAAAAAAAAAAAAAAAAAAAAAAAAAAAAAAAADcAAAAYQAA&#10;AEcAAAC3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mAAAAZQAAADkAAAC3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AAAAAAAAAAAAAAAAAAAAAAAAAAAAAAAAAAAAAAAAAAAAAAAAAAAAAAAAAAAAAAAAAA&#10;AAAAAAAAAAAAAAAAAAAAAAAAAAAAAAAAAAAAAAAAAAAAAAAAAAAAAAAAAAAAAAAAAAAAAAAAABIC&#10;AwCY9fMA1/z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4AAAAyAAAAAAAAAAAAAAAAAAAAAAAAAAAAAAAAAAAAAAAAAAAAAAAAAAAAAAA&#10;AAAAAAAAAAAAAOUAAAD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QAA&#10;AKgAAACDAAAAAgAAAAAAAAAAAAAAAAAAAAAAAAAAAAAAAAAAAAAAAAAAAAAAAAAAAAAAAAAAAAAA&#10;AAAAAAAAAAAAAAAAAAAAAAAAAAAAAAAAAAAAAAAAAAAAAAAAAAAAAAAAAAAAAAAAAAAAAAAAAAAA&#10;AAAAAAAAAAAAAAAAAAAAAAAAAAAAAAAAAAAAAAAAAAAAAAAAAAAAAAAAAAAAAAAAAAAAAAAAAAAA&#10;AAAAAAAAAAAAAAAAAAD9AAAAkgAAAEAAAACgAAAA/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AACkAAAAAAAAAAAAAAAA&#10;AAAAAAAAAAAAAAAAAAAAAAAAAAAAAAAAAAAAAAAAAAAAAAAAAAAAjQAAAO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9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gAAALsAAABUAAAAAAAAAAAAAAAAAAAAAAAAAAAA&#10;AAAAAAAAAAAAAAAAAAAAAAAAAAAAAAAAAAAAAAAAAAAAAAAAAAAAAAAAAAAAAAAAAAAAAAAAAAAA&#10;AAAAAAAAAAAAAAAAAAAAAAAAAAAAAAAAAAAAAAAAAAAAAAAAAAAAAAAAAAAAAAAAAAAAAAAAAAAA&#10;AAAAAAAAAAAAAAAAAAAAAAAAAAAAAAAAAAAAAAAAAAAAAAAAAAAAAAAAAADKAAAAQgAAAG8AAAD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pgAAAEMAAAC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D/AAAA&#10;IAMEAIzz8QC3+P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gAAAJkAAAAAAAAAAAAAAAAAAAAAAAAAAAAAAAAAAAAAAAAA&#10;AAAAAAAAAAAAAAAAtAAAAJ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cAAAC/&#10;AAAAMwAAAAAAAAAAAAAAAAAAAAAAAAAAAAAAAAAAAAAAAAAAAAAAAAAAAAAAAAAAAAAAAAAAAAAA&#10;AAAAAAAAAAAAAAAAAAAAAAAAAAAAAAAAAAAAAAAAAAAAAAAAAAAAAAAAAAAAAAAAAAAAAAAAAAAA&#10;AAAAAAAAAAAAAAAAAAAAAAAAAAAAAAAAAAAAAAAAAAAAAAAAAAAAAAAAAAAAAAAAAAAAAAAAAAAA&#10;AAAAAAAAAAD/AAAAjwAAAEQ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IwAAAD4AAAAAAAAAAAAAAAAAAAAAAAAAAAAAAAAAAAAAAAAAKIAAABaAAAA+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oAAAArAAAAB4AAAAAAAAAAAAAAAAAAAAAAAAAAAAAAAAAAAAA&#10;AAAAAAAAAAAAAAAAAAAAAAAAAAAAAAAAAAAAAAAAAAAAAAAAAAAAAAAAAAAAAAAAAAAAAAAAAAAA&#10;AAAAAAAAAAAAAAAAAAAAAAAAAAAAAAAAAAAAAAAAAAAAAAAAAAAAAAAAAAAAAAAAAAAAAAAAAAAA&#10;AAAAAAAAAAAAAAAAAAAAAAAAAAAAAAAAAAAAAAAAAAAA2gAAAEYAAAByAAAA8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AAAAdQAAAEcAAACiAAAA2QAAAOoAAADrAAAA4AAA&#10;AK8AAABRAAAAXwAAAP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QAAAIEAAAABAAAA&#10;AAAAAAAAAAAAAAAAAAAAAAAAAAAAAAAAAAAAAAAAAAAAAAAAAAAAAAAAAAAAAAAAAAAAAAAAAAAA&#10;AAAAAAAAAAAAAAAAAAAAAAAAAAAAAAAAAAAAAAAAAAAAAAAAAAAAAAAAAAAAAAAAAAAAAAAAAAAA&#10;AAAAAAAAAAAAAAAAAAAAAAAAAAAAAAAAAAAAAAAAAAAAAAAAAAAAAAAAAAAAAAAAAAAAAAAAAAAA&#10;AKwAAABxAAAA5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gAAAMIAAAAMAAAAIwAAAAMAAADlAAAA6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JUAAACCAAAAAQAAAAAAAAAAAAAAAAAAAAAAAAAAAAAAAAAAAAAAAAAAAAAA&#10;AAAAAAAAAAAAAAAAAAAAAAAAAAAAAAAAAAAAAAAAAAAAAAAAAAAAAAAAAAAAAAAAAAAAAAAAAAAA&#10;AAAAAAAAAAAAAAAAAAAAAAAAAAAAAAAAAAAAAAAAAAAAAAAAAAAAAAAAAAAAAAAAAAAAAAAAAAAA&#10;AAAAAAAAAAAAAAAAAAAAAAAAAAAAAPEAAABpAAAAVQAAAO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QAAADRAAAAzgAAAO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0AAACsAAAAagAAAAAAAAAAAAAAAAAA&#10;AAAAAAAAAAAAAAAAAAAAAAAAAAAAAAAAAAAAAAAAAAAAAAAAAAAAAAAAAAAAAAAAAAAAAAAAAAAA&#10;AAAAAAAAAAAAAAAAAAAAAAAAAAAAAAAAAAAAAAAAAAAAAAAAAAAAAAAAAAAAAAAAAAAAAAAAAAAA&#10;AAAAAAAAAAAAAAAAAAAAAAAAAAAAAAAAAAAAAAAAAAAAAAAAAAAAAAAAAAAAAADVAAAATAAAAJ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AAAArwAAAE8AAAAAAAAAAAAAAAAAAAAAAAAAAAAAAAAAAAAAAAAAAAAAAAAAAAAAAAAAAAAA&#10;AAAAAAAAAAAAAAAAAAAAAAAAAAAAAAAAAAAAAAAAAAAAAAAAAAAAAAAAAAAAAAAAAAAAAAAAAAAA&#10;AAAAAAAAAAAAAAAAAAAAAAAAAAAAAAAAAAAAAAAAAAAAAAAAAAAAAAAAAAAAAAAAAAAAAAAAAAAA&#10;AAAAAAAAAAAAAAAAAAAAwAAAAEIAAAD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QAAALcAAABDAAAAAAAAAAAAAAAAAAAAAAAAAAAA&#10;AAAAAAAAAAAAAAAAAAAAAAAAAAAAAAAAAAAAAAAAAAAAAAAAAAAAAAAAAAAAAAAAAAAAAAAAAAAA&#10;AAAAAAAAAAAAAAAAAAAAAAAAAAAAAAAAAAAAAAAAAAAAAAAAAAAAAAAAAAAAAAAAAAAAAAAAAAAA&#10;AAAAAAAAAAAAAAAAAAAAAAAAAAAAAAAAAAAAAAAAAAAAAAAAAAAAAJgAAABJAAAA6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/fw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gAAAKkAAAA5AAAAAAAAAAAAAAAAAAAAAAAAAAAAAAAAAAAAAAAAAAAAAAAAAAAAAAAAAAAAAAAA&#10;AAAAAAAAAAAAAAAAAAAAAAAAAAAAAAAAAAAAAAAAAAAAAAAAAAAAAAAAAAAAAAAAAAAAAAAAAAAA&#10;AAAAAAAAAAAAAAAAAAAAAAAAAAAAAAAAAAAAAAAAAAAAAAAAAAAAAAAAAAAAAAAAAAAAAAAAAAAA&#10;AAAAAAAAAAAA/gAAAHkAAABpAAAA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AAAACqAAAAMwAAAAAAAAAAAAAAAAAAAAAAAAAAAAAA&#10;AAAAAAAAAAAAAAAAAAAAAAAAAAAAAAAAAAAAAAAAAAAAAAAAAAAAAAAAAAAAAAAAAAAAAAAAAAAA&#10;AAAAAAAAAAAAAAAAAAAAAAAAAAAAAAAAAAAAAAAAAAAAAAAAAAAAAAAAAAAAAAAAAAAAAAAAAAAA&#10;AAAAAAAAAAAAAAAAAAAAAAAAAAAAAAAAAAAAAAAAAAAAAPkAAABxAAAAl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AAAA+gAAAIUAAAAF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MAAAB68e8A+f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sgAA&#10;ADMAAAAAAAAAAAAAAAAAAAAAAAAAAAAAAAAAAAAAAAAAAAAAAAAAAAAAAAAAAAAAAAAAAAAAAAAA&#10;AAAAAAAAAAAAAAAAAAAAAAAAAAAAAAAAAAAAAAAAAAAAAAAAAAAAAAAAAAAAAAAAAAAAAAAAAAAA&#10;AAAAAAAAAAAAAAAAAAAAAAAAAAAAAAAAAAAAAAAAAAAAAAAAAAAAAAAAAAAAAAAAAAAAAAAAAAAA&#10;AAD0AAAAZQAAAJ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LAAAAagAAAP0AAAAAAAAAAAAA&#10;AAAAAAAAAAAAAAAAAAAAAAAAAAAAAAAAAAAAAAAAAAAAAAAAAAAAAAAAAAAAAAAAAAAAAAAAAAAA&#10;AAAAAAAAAAAAAAAAAAAAAAAAAAAAAAAAAAAAAAAAAAAAAAAAAAAAAAAAAAAAAAAAAAAAAAAAAAAA&#10;AAAAAAAAAAAAAAAAAAAAAAAAABIAAAAAAAAAAAAAAAAAAAAAAAAAAAAAAAAAAAAAAAAAAAAAAAAA&#10;AAAAAAAAAAAAAAAAAAAAAAAAAAAAAAAAAAAAAAAAAAAAAAAAAAAAAAAAAAAAAAD9AAAAGAIDAAg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AAALcAAAAsAAAAAAAAAAAAAAAAAAAAAAAAAAAAAAAAAAAAAAAA&#10;AAAAAAAAAAAAAAAAAAAAAAAAAAAAAAAAAAAAAAAAAAAAAAAAAAAAAAAAAAAAAAAAAAAAAAAAAAAA&#10;AAAAAAAAAAAAAAAAAAAAAAAAAAAAAAAAAAAAAAAAAAAAAAAAAAAAAAAAAAAAAAAAAAAAAAAAAAAA&#10;AAAAAAAAAAAAAAAAAAAAAAAAAAAAAAAAAAAA9QAAAFsAAAC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cAAACyAAAALAAAAAAA&#10;AAAAAAAAAAAAAAAAAAAAAAAAAAAAAAAAAAAAAAAAAAAAAAAAAAAAAAAAAAAAAAAAAAAAAAAAAAAA&#10;AAAAAAAAAAAAAAAAAAAAAAAAAAAAAAAAAAAAAAAAAAAAAAAAAAAAAAAAAAAAAAAAAAAAAAAAAAAA&#10;AAAAAAAAAAAAAAAAAAAAAAAAAAAAAAAAAAAAAAAAAAAAAAAAAAAAAAAAAAAAAAAAAAAAAPYAAABa&#10;AAAA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jAAAAbwAAAAAA&#10;AAAAAAAAAAAAAAAAAAAAAAAAAAAAAAAAAAAAAAAAAAAAAAAAAAAAAAAAAAAAAAAAAAAAAAAAAAAA&#10;AAAAAAAAAAAAAAAAAAAAAAAAAAAAAAAAAAAAAAAAAAAAAAAAAAAAAAAAAAAAAAAAAAAAAAAAAAAA&#10;AAAAAAAAAAAAAAAAAAAAAAAAAAAKAAAABgAAAAAAAAAAAAAAAAAAAAAAAAAAAAAAAAAAAAAAAAAA&#10;AAAAAAAAAAAAAAAAAAAAAAAAAAAAAAAAAAAAAAAAAAAAAAAAAAAAAAAAAAD+AAAAEQICAML5+QD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qAAAADMAAAAAAAAAAAAAAAAAAAAAAAAAAAAAAAAAAAAAAAAAAAAAAAAA&#10;AAAAAAAAAAAAAAAAAAAAAAAAAAAAAAAAAAAAAAAAAAAAAAAAAAAAAAAAAAAAAAAAAAAAAAAAAAAA&#10;AAAAAAAAAAAAAAAAAAAAAAAAAAAAAAAAAAAAAAAAAAAAAAAAAAAAAAAAAAAAAAAAAAAAAAAAAAAA&#10;AAAAAAAAAAAAAAAAAAAAAAAAAAD2AAAAXAAAAL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gAAAJ0AAABAAAAAAAAAAAAAAAAA&#10;AAAAAAAAAAAAAAAAAAAAAAAAAAAAAAAAAAAAAAAAAAAAAAAAAAAAAAAAAAAAAAAAAAAAAAAAAAAA&#10;AAAAAAAAAAAAAAAAAAAAAAAAAAAAAAAAAAAAAAAAAAAAAAAAAAAAAAAAAAAAAAAAAAAAAAAAAAAA&#10;AAAAAAAAAAAAAAAAAAAAAAAAAAAAAAAAAAAAAAAAAAAAAAAAAAAAAAAAAAAA9QAAAGEAAAC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H&#10;AAAAjAAAAAAAAAAAAAAAAAAAAAAAAAAAAAAAAAAAAAAAAAAAAAAAAAAAAAAAAAAAAAAAAAAAAAAA&#10;AAAAAAAAAAAAAAAAAAAAAAAAAAAAAAAAAAAAAAAAAAAAAAAAAAAAAAAAAAAAAAAAAAAAAAAAAAAA&#10;AAAAAAAAAAAAAAAAAAAAAAAAAAAA/wAAAP4AAAAAAAAAAAAAAAAAAAAAAAAAAAAAAAAAAAAAAAAA&#10;AAAAAAAAAAAAAAAAAAAAAAAAAAAAAAAAAAAAAAAAAAAAAAAAAAAAAAAGAAEA7f/9ANH7+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AACSAAAAUAAAAAAAAAAAAAAAAAAAAAAAAAAAAAAAAAAAAAAAAAAAAAAAAAAAAAAAAAAA&#10;AAAAAAAAAAAAAAAAAAAAAAAAAAAAAAAAAAAAAAAAAAAAAAAAAAAAAAAAAAAAAAAAAAAAAAAAAAAA&#10;AAAAAAAAAAAAAAAAAAAAAAAAAAAAAAAAAAAAAAAAAAAAAAAAAAAAAAAAAAAAAAAAAAAAAAAAAAAA&#10;AAAAAAAAAAAAAAAAAPsAAABvAAAAq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3AAAAogAAAAAAAAAAAAAAAAAAAAAAAAAA&#10;AAAAAAAAAAAAAAAAAAAAAAAAAAAAAAAAAAAAAAAAAAAAAAAAAAAAAAAAAAAAAAAAAAAAAAAAAAAA&#10;AAAAAAAAAAAAAAAAAAAAAAAAAAAAAAAAAAAAAAAAAAAAAAAAAAAAAAAAAAAAAAAAAAAGAAAADwAA&#10;AAAAAAAAAAAAAAAAAAAAAAAAAAAAAAAAAAAAAAAAAAAAAAAAAAAAAAAAAAAAAAAAAAAAAAAAAAAA&#10;AAAAAAAAAAAA/QAAACYFBACp9vYAvfj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/3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LAAAAXwAAAAAAAAAAAAAAAAAA&#10;AAAAAAAAAAAAAAAAAAAAAAAAAAAAAAAAAAAAAAAAAAAAAAAAAAAAAAAAAAAAAAAAAAAAAAAAAAAA&#10;AAAAAAAAAAAAAAAAAAAAAAAAAAAAAAAAAAAAAAAAAAAAAAAAAAAAAAAAAAAAAAAAAAAAAAAAAAAA&#10;AAAAAAAAAAAAAAAAAAAAAAAAAAAAAAAAAAAAAAAAAAAAAAAAAAAAAAAAAAAAAAB1AAAAn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gAAAGwAAAC7AAAAAAAAAAAAAAAAAAAAAAAAAAAAAAAAAAAAAAAAAAAAAAAAAAAA&#10;AAAAAAAAAAAAAAAAAAAAAAAAAAAAAAAAAAAAAAAAAAAAAAAAAAAAAAAAAAAAAAAAAAAAAAAAAAAA&#10;AAAAAAAAAAAAAAAAAAAAAAAAAAAAAAAAAAAAAwAAAAcAAAAAAAAAAAAAAAAAAAAAAAAAAAAAAAAA&#10;AAAAAAAAAAAAAAAAAAAAAAAAAAAAAAAAAAAAAAAAAAAAAAAAAAAAAAAAAAwBAQDQ+voAuPj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AAAAHEAAAAAAAAAAAAAAAAAAAAAAAAAAAAAAAAAAAAAAAAAAAAAAAAAAAAAAAAAAAAA&#10;AAAAAAAAAAAAAAAAAAAAAAAAAAAAAAAAAAAAAAAAAAAAAAAAAAAAAAAAAAAAAAAAAAAAAAAAAAAA&#10;AAAAAAAAAAAAAAAAAAAAAAAAAAAAAAAAAAAAAAAAAAAAAAAAAAAAAAAAAAAAAAAAAAAAAAAAAAAA&#10;AAAAAAAAAAAAAAAAAAAAgQAAAJ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wAAAGMAAADZAAAAAAAA&#10;AAAAAAAAAAAAAAAAAAAAAAAAAAAAAAAAAAAAAAAAAAAAAAAAAAAAAAAAAAAAAAAAAAAAAAAAAAAA&#10;AAAAAAAAAAAAAAAAAAAAAAAAAAAAAAAAAAAAAAAAAAAAAAAAAAAAAAAAAAAAAAAAAAAAAAAAAAAA&#10;AAAAAAAAAAAAAAAAAAAAAAAAAAAAAAAAAAAAAAAAAAAAAAAAAAAAAAAAAAAAAAAAAAAAAAAAAAAA&#10;AAAAAAAAAAAAAAD+AAAAFgIDAN38/ADF+f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UAAACLAAAAAAAAAAAAAAAAAAAAAAAAAAAA&#10;AAAAAAAAAAAAAAAAAAAAAAAAAAAAAAAAAAAAAAAAAAAAAAAAAAAAAAAAAAAAAAAAAAAAAAAAAAAA&#10;AAAAAAAAAAAAAAAAAAAAAAAAAAAAAAAAAAAAAAAAAAAAAAAAAAAAAAAAAAAAAAAAAAAAAAAAAAAA&#10;AAAAAAAAAAAAAAAAAAAAAAAAAAAAAAAAAAAAAAAAAAAAAAAAAAAAAJwAAA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wAAAF0AAADyAAAAAAAAAAAAAAAAAAAAAAAAAAAAAAAAAAAAAAAA&#10;AAAAAAAAAAAAAAAAAAAAAAAAAAAAAAAAAAAAAAAAAAAAAAAAAAAAAAAAAAAAAAAAAAAAAAAAAAAA&#10;AAAAAAAAAAAAAAAAAAAAAAAAAAAAAAAAAAAAAAcAAAATAAAAAAAAAAAAAAAAAAAAAAAAAAAAAAAA&#10;AAAAAAAAAAAAAAAAAAAAAAAAAAAAAAAAAAAAAAAAAAAAAAAAAAAAAAwBAQDQ+/oAgfL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7&#10;AAAAnQAAAAAAAAAAAAAAAAAAAAAAAAAAAAAAAAAAAAAAAAAAAAAAAAAAAAAAAAAAAAAAAAAAAAAA&#10;AAAAAAAAAAAAAAAAAAAAAAAAAAAAAAAAAAAAAAAAAAAAAAAAAAAAAAAAAAAAAAAAAAAAAAAAAAAA&#10;AAAAAAAAAAAAAAAAAAAAAAAAAAAAAAAAAAAAAAAAAAAAAAAAAAAAAAAAAAAAAAAAAAAAAAAAAAAA&#10;AAAAAAAAAAC5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AAAwAAAAKQAAABUAAAAGAAAA&#10;AAAAAPMAAADoAAAA1QAAANoAAAD9AAAAAAAAAAAAAAAAAAAAAAAAAAAAAAAAAAAAAAAAAAAAAAAA&#10;AAAAAAAAAAAAAAAAAAAAAAAAAAAAAAAAAAAAAAAAAAAAAAAAAAAAAAAAAAAAAAAAAAAAAAAAAA8A&#10;AAAuAAAAIQAAABQAAAAGAAAAAQAAAPsAAADtAAAA6AAAANkAAADf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gAAACIAAAAlAAAAGgAAABMAAAADAAAA/wAAAPoAAADsAAAA7AAAANkAAADf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JAAAAC4AAAAXAAAADgAAAAEAAAD1AAAA5QAA&#10;ANIAAADbAAAA/wAAAAAAAAAAAAAAAAAAAAAAAAAAAAAAAAAAAAAAAAAAAAAAAAAAAAAAAAAAAAAA&#10;AAAAAAAAAAAAAAAAAAAAAAAAAAAAAAAAAAAAAAAAAAAAAAAAAAAAAAAAAAABAAAAFQAAACgAAAAZ&#10;AAAAFAAAAA4AAAD/AAAAAAAAAPMAAADrAAAA3QAAANUAAAD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cAAAAIgAAABcAAAASAAAADwAA&#10;AP8AAAABAAAAAAAAAO8AAADuAAAA6QAAANsAAADoAAAA/wAAAAAAAAAAAAAAAAAAAAAAAAAAAAAA&#10;AAAAAAAAAAAAAAAAAAAAAAAAAAAAAAAAAAAAAAAAAAAAAAAAAAAAAAAAAAAAAAAAAAAAAAAAAAAA&#10;AAAAAAAAAAAAAAAAAAAAAAAAAAAAAAAAAAAAAAAAAAAAAAAAAAAAAAAAAAAAAAAAAAAAAAAAAAAA&#10;AAAAAAAAAAAAAA0AAAAwAAAAIgAAABUAAAAFAAAA/wAAAPEAAADqAAAA0AAAAN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QAAAJ4AAAANAAAAAAAAAAAAAAAAAAAAAAAAAAAAAAAA&#10;AAAAAAAAAAAAAAAAAAAAAAAAAAAAAAAAAAAAAAAAAAAAAAAAAAAAAAAAAAAAAAAAAAAAAAAAAAAA&#10;AAAAAAAAAAAAAAAAAAAAAAAAAAAAAAAAAAAAAAAAAAAAAAAAAAAAAAAAAAAAAAAAAAAAAAAAAAAA&#10;AAAAAAAAAAAAAAAAAAAAAAAAAAAAAAAAAAAAAAAAAAAA1QAAAGMAAAD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wAAAEUAAAAAAAAAAAAAAAAAAAAAAAAAAAAAAAAAAAAAAAAA&#10;AAAAAAAAAAAAAAAAAAAAAAAAAAAAAAAAAAAAAAAAAAAAAAAAAAAAAAAAAAAAAAAAAAAAAAAAAAAA&#10;AAAAAAAAAAAAAAAAAAAAAAAAAAAAAAAAAAAAAAAAAAAAAAAAAAAAAAAAAAAAAAAAAAAAAAAAAAAA&#10;AAAAAAAAAAAAAAAAAAAAAAAAAAAAAAAAAAD8AAAAbwAAAM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AAAABnAAAAAAAA&#10;AAAAAAAAAAAAAAAAAAAAAAAAAAAAAAAAAAAAAAAAAAAAAAAAAAAAAAAAAAAAAAAAAAAAAAAAAAAA&#10;AAAAAAAAAAAAAAAAAAAAAAAAAAAAAAAAAAAAAAAAAAAAAAAAAAAAAAAAAAAAAAAAAAAAAAAAAAAA&#10;AAAAAAAAAAAAAAAAAAAAAAAAAAAAAAAAAAAAAAAAAAAAAAAAAAAAAAAAAAAAAAAAAAAAAAAAAJIA&#10;AAC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9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IAAACAAAAAAQAAAAAAAAAAAAAAAAAAAAAAAAAAAAAAAAAAAAAA&#10;AAAAAAAAAAAAAAAAAAAAAAAAAAAAAAAAAAAAAAAAAAAAAAAAAAAAAAAAAAAAAAAAAAAAAAAAAAAA&#10;AAAAAAAAAAAAAAAAAAAAAAAAAAAAAAAAAAAAAAAAAAAAAAAAAAAAAAAAAAAAAAAAAAAAAAAAAAAA&#10;AAAAAAAAAAAAAAAAAAAAAAAAAAAAAAAAAAAAAMMAAAC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wAAAA8AAAAA&#10;AAAAAAAAAAAAAAAAAAAAAAAAAAAAAAAAAAAAAAAAAAAAAAAAAAAAAAAAAAAAAAAAAAAAAAAAAAAA&#10;AAAAAAAAAAAAAAAAAAAAAAAAAAAAAAAAAAAAAAAAAAAAAAAAAAAAAAAAAAAAAAAAAAAAAAAAAAAA&#10;AAAAAAAAAAAAAAAAAAAAAAAAAAAAAAAAAAAAAAAAAAAAAAAAAAAAAAAAAAAAAAAAAAAAAADuAAAA&#10;agAAAP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0AAAAqAAAAAAAAAAAAAAAAAAAAAAAAAAAAAAAAAAAAAAAAAAAAAAAA&#10;AAAAAAAAAAAAAAAAAAAAAAAAAAAAAAAAAAAAAAAAAAAAAAAAAAAAAAAAAAAAAAAAAAAAAAAAAAAA&#10;AAAAAAAAAAAAAAAAAAAAAAAAAAAAAAAAAAAAAAAAAAAAAAAAAAAAAAAAAAAAAAAAAAAAAAAAAAAA&#10;AAAAAAAAAAAAAAAAAAAAAAAAAAAAAAAAAHcAAAD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mAAAAWAAAAAAAAAAAAAAA&#10;AAAAAAAAAAAAAAAAAAAAAAAAAAAAAAAAAAAAAAAAAAAAAAAAAAAAAAAAAAAAAAAAAAAAAAAAAAAA&#10;AAAAAAAAAAAAAAAAAAAAAAAAAAAAAAAAAAAAAAAAAAAAAAAAAAAAAAAAAAAAAAAAAAAAAAAAAAAA&#10;AAAAAAAAAAAAAAAAAAAAAAAAAAAAAAAAAAAAAAAAAAAAAAAAAAAAAAAAAAAAAAAAAACrAAAAn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gAAAI4AAAAAAAAAAAAAAAAAAAAAAAAAAAAAAAAAAAAAAAAAAAAAAAAAAAAAAAAA&#10;AAAAAAAAAAAAAAAAAAAAAAAAAAAAAAAAAAAAAAAAAAAAAAAAAAAAAAAAAAAAAAAAAAAAAAAAAAAA&#10;AAAAAAAAAAAAAAAAAAAAAAAAAAAAAAAAAAAAAAAAAAAAAAAAAAAAAAAAAAAAAAAAAAAAAAAAAAAA&#10;AAAAAAAAAAAAAAAAAAAAAAAA2wAAAH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AAACWAAAACwAAAAAAAAAAAAAAAAAA&#10;AAAAAAAAAAAAAAAAAAAAAAAAAAAAAAAAAAAAAAAAAAAAAAAAAAAAAAAAAAAAAAAAAAAAAAAAAAAA&#10;AAAAAAAAAAAAAAAAAAAAAAAAAAAAAAAAAAAAAAAAAAAAAAAAAAAAAAAAAAAAAAAAAAAAAAAAAAAA&#10;AAAAAAAAAAAAAAAAAAAAAAAAAAAAAAAAAAAAAAAAAAAAAAAAAAAAAAAAAP4AAACGAAAA4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AAAADcAAAAAAAAAAAAAAAAAAAAAAAAAAAAAAAAAAAAAAAAAAAAAAAAAAAAAAAAAAAAA&#10;AAAAAAAAAAAAAAAAAAAAAAAAAAAAAAAAAAAAAAAAAAAAAAAAAAAAAAAAAAAAAAAAAAAAAAAAAAAA&#10;AAAAAAAAAAAAAAAAAAAAAAAAAAAAAAAAAAAAAAAAAAAAAAAAAAAAAAAAAAAAAAAAAAAAAAAAAAAA&#10;AAAAAAAAAAAAAAAAAAAArQAAAK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IAAABxAAAAAAAAAAAAAAAAAAAAAAAAAAAA&#10;AAAAAAAAAAAAAAAAAAAAAAAAAAAAAAAAAAAAAAAAAAAAAAAAAAAAAAAAAAAAAAAAAAAAAAAAAAAA&#10;AAAAAAAAAAAAAAAAAAAAAAAAAAAAAAAAAAAAAAAAAAAAAAAAAAAAAAAAAAAAAAAAAAAAAAAAAAAA&#10;AAAAAAAAAAAAAAAAAAAAAAAAAAAAAAAAAAAAAAAAAAAAAAAAAAAAAOYAAAB0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AAACOAAAACgAAAAAAAAAAAAAAAAAAAAAAAAAAAAAAAAAAAAAAAAAAAAAAAAAAAAAAAAAA&#10;AAAAAAAAAAAAAAAAAAAAAAAAAAAAAAAAAAAAAAAAAAAAAAAAAAAAAAAAAAAAAAAAAAAAAAAAAAAA&#10;AAAAAAAAAAAAAAAAAAAAAAAAAAAAAAAAAAAAAAAAAAAAAAAAAAAAAAAAAAAAAAAAAAAAAAAAAAAA&#10;AAAAAAAAAAAAAAAAAAAAAACDAAAA4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QAAAC8AAAAAAAAAAAAAAAAAAAAAAAAA&#10;AAAAAAAAAAAAAAAAAAAAAAAAAAAAAAAAAAAAAAAAAAAAAAAAAAAAAAAAAAAAAAAAAAAAAAAAAAAA&#10;AAAAAAAAAAAAAAAAAAAAAAAAAAAAAAAAAAAAAAAAAAAAAAAAAAAAAAAAAAAAAAAAAAAAAAAAAAAA&#10;AAAAAAAAAAAAAAAAAAAAAAAAAAAAAAAAAAAAAAAAAAAAAAAAAAAAAAAAuQAAAK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QAAABtAAAAAAAAAAAAAAAAAAAAAAAAAAAAAAAAAAAAAAAAAAAAAAAAAAAAAAAAAAAAAAAAAAAA&#10;AAAAAAAAAAAAAAAAAAAAAAAAAAAAAAAAAAAAAAAAAAAAAAAAAAAAAAAAAAAAAAAAAAAAAAAAAAAA&#10;AAAAAAAAAAAAAAAAAAAAAAAAAAAAAAAAAAAAAAAAAAAAAAAAAAAAAAAAAAAAAAAAAAAAAAAAAAAA&#10;AAAAAAAAAAAAAAAAAACEAAAA9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dgAAAAwAAAAAAAAAAAAAAAAAAAAAAAAAAAAA&#10;AAAAAAAAAAAAAAAAAAAAAAAAAAAAAAAAAAAAAAAAAAAAAAAAAAAAAAAAAAAAAAAAAAAAAAAAAAAA&#10;AAAAAAAAAAAAAAAAAAAAAAAAAAAAAAAAAAAAAAAAAAAAAAAAAAAAAAAAAAAAAAAAAAAAAAAAAAAA&#10;AAAAAAAAAAAAAAAAAAAAAAAAAAAAAAAAAAAAAAAAAAAAAAAAAAAAjAAAAM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sA&#10;AABFAAAAAAAAAAAAAAAAAAAAAAAAAAAAAAAAAAAAAAAAAAAAAAAAAAAAAAAAAAAAAAAAAAAAAAAA&#10;AAAAAAAAAAAAAAAAAAAAAAAAAAAAAAAAAAAAAAAAAAAAAAAAAAAAAAAAAAAAAAAAAAAAAAAAAAAA&#10;AAAAAAAAAAAAAAAAAAAAAAAAAAAAAAAAAAAAAAAAAAAAAAAAAAAAAAAAAAAAAAAAAAAAAAAAAAAA&#10;AAAAAAAAAOsAAAC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AAAAeQAAAAAAAAAAAAAAAAAAAAAAAAAAAAAAAAAAAAAA&#10;AAAAAAAAAAAAAAAAAAAAAAAAAAAAAAAAAAAAAAAAAAAAAAAAAAAAAAAAAAAAAAAAAAAAAAAAAAAA&#10;AAAAAAAAAAAAAAAAAAAAAAAAAAAAAAAAAAAAAAAAAAAAAAAAAAAAAAAAAAAAAAAAAAAAAAAAAAAA&#10;AAAAAAAAAAAAAAAAAAAAAAAAAAAAAAAAAAAAAAAAAAAAAAAAkQAAAN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G0AAAAY&#10;AAAAAAAAAAAAAAAAAAAAAAAAAAAAAAAAAAAAAAAAAAAAAAAAAAAAAAAAAAAAAAAAAAAAAAAAAAAA&#10;AAAAAAAAAAAAAAAAAAAAAAAAAAAAAAAAAAAAAAAAAAAAAAAAAAAAAAAAAAAAAAAAAAAAAAAAAAAA&#10;AAAAAAAAAAAAAAAAAAAAAAAAAAAAAAAAAAAAAAAAAAAAAAAAAAAAAAAAAAAAAAAAAAAAAAAAAAAA&#10;AAAAANYAAAC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AAAAawAAAAAAAAAAAAAAAAAAAAAAAAAAAAAAAAAAAAAAAAAA&#10;AAAAAAAAAAAAAAAAAAAAAAAAAAAAAAAAAAAAAAAAAAAAAAAAAAAAAAAAAAAAAAAAAAAAAAAAAAAA&#10;AAAAAAAAAAAAAAAAAAAAAAAAAAAAAAAAAAAAAAAAAAAAAAAAAAAAAAAAAAAAAAAAAAAAAAAAAAAA&#10;AAAAAAAAAAAAAAAAAAAAAAAAAAAAAAAAAAAAAAAAAAAApAAAAO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fgAA&#10;AAAAAAAAAAAAAAAAAAAAAAAAAAAAAAAAAAAAAAAAAAAAAAAAAAAAAAAAAAAAAAAAAAAAAAAAAAAA&#10;AAAAAAAAAAAAAAAAAAAAAAAAAAAAAAAAAAAAAAAAAAAAAAAAAAAAAAAAAAAAAAAAAAAAAAAAAAAA&#10;AAAAAAAAAAAAAAAAAAAAAAAAAAAAAAAAAAAAAAAAAAAAAAAAAAAAAAAAAAAAAAAAAAAAAAAAAAAA&#10;AAAAAAAA1wAAAJ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wAAAA/AAAAAAAAAAAAAAAAAAAAAAAAAAAAAAAAAAAAAAAA&#10;AAAAAAAAAAAAAAAAAAAAAAAAAAAAAAAAAAAAAAAAAAAAAAAAAAAAAAAAAAAAAAAAAAAAAAAAAAAA&#10;AAAAAAAAAAAAAAAAAAAAAAAAAAAAAAAAAAAAAAAAAAAAAAAAAAAAAAAAAAAAAAAAAAAAAAAAAAAA&#10;AAAAAAAAAAAAAAAAAAAAAAAAAAAAAAAAAAAAAAAAAAAAAAClAAAA8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AAAAdQAAAAIA&#10;AAAAAAAAAAAAAAAAAAAAAAAAAAAAAAAAAAAAAAAAAAAAAAAAAAAAAAAAAAAAAAAAAAAAAAAAAAAA&#10;AAAAAAAAAAAAAAAAAAAAAAAAAAAAAAAAAAAAAAAAAAAAAAAAAAAAAAAAAAAAAAAAAAAAAAAAAAAA&#10;AAAAAAAAAAAAAAAAAAAAAAAAAAAAAAAAAAAAAAAAAAAAAAAAAAAAAAAAAAAAAAAAAAAAAAAAAAAA&#10;AAAA3AAAAI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0AAAAnAAAAAAAAAAAAAAAAAAAAAAAAAAAAAAAAAAAAAAAAAAAA&#10;AAAAAAAAAAAAAAAAAAAAAAAAAAAAAAAAAAAAAAAAAAAAAAAAAAAAAAAAAAAAAAAAAAAAAAAAAAAA&#10;AAAAAAAAAAAAAAAAAAAAAAAAAAAAAAAAAAAAAAAAAAAAAAAAAAAAAAAAAAAAAAAAAAAAAAAAAAAA&#10;AAAAAAAAAAAAAAAAAAAAAAAAAAAAAAAAAAAAAAAAAACaAAAA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WgAAAAAAAAAA&#10;AAAAAAAAAAAAAAAAAAAAAAAAAAAAAAAAAAAAAAAAAAAAAAAAAAAAAAAAAAAAAAAAAAAAAAAAAAAA&#10;AAAAAAAAAAAAAAAAAAAAAAAAAAAAAAAAAAAAAAAAAAAAAAAAAAAAAAAAAAAAAAAAAAAAAAAAAAAA&#10;AAAAAAAAAAAAAAAAAAAAAAAAAAAAAAAAAAAAAAAAAAAAAAAAAAAAAAAAAAAAAAAAAAAAAAAAAAAA&#10;4wAAAJ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gAAAAiAAAAAAAAAAAAAAAAAAAAAAAAAAAAAAAAAAAAAAAAAAAAAAAA&#10;AAAAAAAAAAAAAAAAAAAAAAAAAAAAAAAAAAAAAAAAAAAAAAAAAAAAAAAAAAAAAAAAAAAAAAAAAAAA&#10;AAAAAAAAAAAAAAAAAAAAAAAAAAAAAAAAAAAAAAAAAAAAAAAAAAAAAAAAAAAAAAAAAAAAAAAAAAAA&#10;AAAAAAAAAAAAAAAAAAAAAAAAAAAAAAAAAAAAAACbAAAA7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AAAAC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AAAAXAAAAAAAAAAAAAAAAAAAAAAAAAAAAAAAAAAAAAAAAAPUA&#10;AABcAAAAvgAAAAAAAAAAAAAAAAAAAAAAAAAAAAAAAAAAAAAAAAAAAAAAAAAAAAAAAAAAAAAAAAAA&#10;AAAAAAAAAAAAAAAAAAAAAAAHAAAATgAAAKwAAAC/AAAAVQAAAA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mAAAAVwAAAAAAAAAAAAAA&#10;AAAAAAAAAAAAAAAAAAAAAAAAAAAAAAAAAAAAAAAAAAAAAAAAAAAAAAAAAAAAAAAAAAAAAAAAAAAA&#10;AAAAAAAAAAAAAAAAAAAAAAAAAAAAAAAAAAAAAAAAAAAAAAAAAAAAAAAAAAAAAAAAAAAAAAAAAAAA&#10;AAAAAAAAAAAAAAAAAAAAAAAAAAAAAAAAAAAAAAAAAAAAAAAAAAAAAAAAAAAAAAAAAAAAAAAA+wAA&#10;AK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AAAA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AAAA0AAAAA&#10;AAAAAAAAAAAAAAAAAAAAAAAAAAAAAAAAAAAAAAAAAOQAAABTAAAAngAAAP8AAAAAAAAAAAAAAAAA&#10;AAAAAAAAAAAAAAAAAAAAAAAAAAAAAAAAAAAAAAAAAAAAAAAAAAAAAAAAAAAAAAAAAAAAAAAABwAA&#10;AD8AAACqAAAAugAAAD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YAAAAgAAAAAAAAAAAAAAAAAAAAAAAAAAAAAAAAAAAAAAAAAAAAAAAAAAAA&#10;AAAAAAAAAAAAAAAAAAAAAAAAAAAAAAAAAAAAAAAAAAAAAAAAAAAAAAAAAAAAAAAAAAAAAAAAAAAA&#10;AAAAAAAAAAAAAAAAAAAAAAAAAAAAAAAAAAAAAAAAAAAAAAAAAAAAAAAAAAAAAAAAAAAAAAAAAAAA&#10;AAAAAAAAAAAAAAAAAAAAAAAAAAAAAAAAAACcAAAA2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RAAAA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AAAPAAAAAAAAAAAAAAAAAAAAAAAAAAAAAAAAAAAA&#10;AAAAAAAAAAAAAAAA8AAAAGMAAABqAAAA6gAAAAAAAAAAAAAAAAAAAAAAAAAAAAAAAAAAAAAAAAAA&#10;AAAAAAAAAAAAAAAAAAAAAAAAAAAAAAAAAAAAAAAAAAAAAAAAAAAAAAAAAEAAAAC+AAAAlQAAAB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gAAABrAAAAAAAAAAAA&#10;AAAAAAAAAAAAAAAAAAAAAAAAAAAAAAAAAAAAAAAAAAAAAAAAAAAAAAAAAAAAAAAAAAAAAAAAAAAA&#10;AAAAAAAAAAAAAAAAAAAAAAAAAAAAAAAAAAAAAAAAAAAAAAAAAAAAAAAAAAAAAAAAAAAAAAAAAAAA&#10;AAAAAAAAAAAAAAAAAAAAAAAAAAAAAAAAAAAAAAAAAAAAAAAAAAAAAAAAAAAAAAAAAAAAAAAAAAAA&#10;AAAAr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QAAAAgBAQA3BQgAzvr6AHDx7gBy8O8AivLy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EAAAAAAAAAAAAAAAAAAAAAAAAAAAAAAAAAAAAAAAAAAAAAAAAAAAAAAAAAAAAAAJgAAAA3AAAA&#10;pgAAAP8AAAAAAAAAAAAAAAAAAAAAAAAAAAAAAAAAAAAAAAAAAAAAAAAAAAAAAAAAAAAAAAAAAAAA&#10;AAAAAAAAAAAAAAAAAAAAAAAAAAQAAABqAAAAvAAAAD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wAAABgAAAAAAAAAAAAAAAAAAAAAAAAAAAAAAAAAAAAAAAAAAAAAAAAA&#10;AAAAAAAAAAAAAAAAAAAAAAAAAAAAAAAAAAAAAAAAAAAAAAAAAAAAAAAAAAAAAAAAAAAAAAAAAAAA&#10;AAAAAAAAAAAAAAAAAAAAAAAAAAAAAAAAAAAAAAAAAAAAAAAAAAAAAAAAAAAAAAAAAAAAAAAAAAAA&#10;AAAAAAAAAAAAAAAAAAAAAAAAAAAAAAAAAAAAALsAAAD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l&#10;BAQA6/7+AFHt6gB88fAAmfTzAOn9/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AwAAAAAAAAAAAAAAAAAAAAAAAAAAAAAAAAAA&#10;AAAAAAAAAAAAAAAAAAAAAAAAAAAAAAAAAOAAAABcAAAATgAAAMAAAAAAAAAAAAAAAAAAAAAAAAAA&#10;AAAAAAAAAAAAAAAAAAAAAAAAAAAAAAAAAAAAAAAAAAAAAAAAAAAAAAAAAAAAAAAAAAAAAAAAAAAt&#10;AAAArgAAAF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AAABvAAAAAAAAAAAAAAAA&#10;AAAAAAAAAAAAAAAAAAAAAAAAAAAAAAAAAAAAAAAAAAAAAAAAAAAAAAAAAAAAAAAAAAAAAAAAAAAA&#10;AAAAAAAAAAAAAAAAAAAAAAAAAAAAAAAAAAAAAAAAAAAAAAAAAAAAAAAAAAAAAAAAAAAAAAAAAAAA&#10;AAAAAAAAAAAAAAAAAAAAAAAAAAAAAAAAAAAAAAAAAAAAAAAAAAAAAAAAAAAAAAAAAAAAAAAAAAAA&#10;rgAAAP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QBAQAFAAAA+f//AFft7ADe/PwA3Pz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AAAAB0AAAAAAAAAAAAAAAAAAAAAAAAAAAAAAAAAAAAAAAAAAAAAAAAAAAAA&#10;AAAAAAAAAAAAAAAAAAAAAAAAAAAAAAAAAAAAAAAAAAAAAAAAAAAAAAAAAAAAAAAAAAAAAAAAAAAA&#10;AAAAAAAAAAAAAAAAAAAAAAAAAAAAAAAAAAAAAAAAAAAAAAAAAAAAAAAAAAAAAAAAAAAAAAAAAAAA&#10;AAAAAAAAAAAAAAAAAAAAAAAAAAAAAAAAAOEAAAC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QAAQAOAQIA7f/9APYA/wBz7+8A&#10;x/r5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8AAABrAAAAAAAAAAAAAAAAAAAA&#10;AAAAAAAAAAAAAAAAAAAAAAAAAAAAAAAAAAAAAAAAAAAAAAAAAAAAAAAAAAAAAAAAAAAAAAAAAAAA&#10;AAAAAAAAAAAAAAAAAAAAAAAAAAAAAAAAAAAAAAAAAAAAAAAAAAAAAAAAAAAAAAAAAAAAAAAAAAAA&#10;AAAAAAAAAAAAAAAAAAAAAAAAAAAAAAAAAAAAAAAAAAAAAAAAAAAAAAAAAAAAAAAAAAAAAAAAxAAA&#10;AN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AA&#10;AAIAAAAaAwQA7P39AOH9+wCR9PMAsPf2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AAAAPoAAAAJAAAAAAAAAAAAAAAAAAAAAAAAAAAAAAAAAAAAAAAAAAAA&#10;AADuAAAA5wAAAO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QAAAJsAAACsAAAAZwAAAGkAAAAeAAAAAAAAAAAAAAAAAAAAAAAA&#10;AAAAAAAAAAAAAAAAAAAAAAAAAAAAAAAAAAAAAAAAAAAAAAAAAAAAAAAQAAAAiwAAAEcAAAD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wAAAC0AAAAAAAAAAAAAAAAAAAAAAAAAAAAAAAAAAAAAAAAAAAAAAAAAAAAAAAAA&#10;AAAAAAAAAAAAAAAAAAAAAAAAAAAAAAAAAAAAAAAAAAAAAAAAAAAAAAAAAAAAAAAAAAAAAAAAAAAA&#10;AAAAAAAAAAAAAAAAAAAAAAAAAAAAAAAAAAAAAAAAAAAAAAAAAAAAAAAAAAAAAAAAAAAAAAAAAAAA&#10;AAAAAAAAAAAAAAAAAAAAAAAAAAAAAAAAAAC2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EQICAMP59wCW9fMAQevpALD39gAA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+gAAAAAAAAAA&#10;AAAAAAAAAAAAAAAAAAAAAAAAAAAAAAAAAAAAAAAAAB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8A&#10;AACIAAAAPQAAAIkAAADmAAAAAAAAAAAAAAAAAAAAAAAAAAAAAAAAAAAAAAAAAAAAAAAAAAAAAAAA&#10;AAAAAAAAAAAAAAAAAAAAAAA2AAAA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xAAAAAQAAAAAAAAAAAAAAAAAA&#10;AAAAAAAAAAAAAAAAAAAAAAAAAAAAAAAAAAAAAAAAAAAAAAAAAAAAAAAAAAAAAAAAAAAAAAAAAAAA&#10;AAAAAAAAAAAAAAAAAAAAAAAAAAAAAAAAAAAAAAAAAAAAAAAAAAAAAAAAAAAAAAAAAAAAAAAAAAAA&#10;AAAAAAAAAAAAAAAAAAAAAAAAAAAAAAAAAAAAAAAAAAAAAAAAAAAAAAAAAAAAAAAAAAAAzgAAAK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7//8AEwICACcF&#10;BQCh9vUAVu3sAJf08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QAAAD1AAAAAAAAAAAAAAAAAAAAAAAAAAAAAAAAAAAAAAAAAAAAAAAA&#10;AAAAGQAAAB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iAAAAeAAAAEAAAACQAAAA7gAAAAAA&#10;AAAAAAAAAAAAAAAAAAAAAAAAAAAAAAAAAAAAAAAAAAAAAAAAAAAAAAAAAAAAAAAAAABrAAAA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QAAADAAAAAAAAAAAAAAAAAAAAAAAAAAAAAAAAAAAAAAAAAAAAAAAAAAAAAAAAAAAAAA&#10;AAAAAAAAAAAAAAAAAAAAAAAAAAAAAAAAAAAAAAAAAAAAAAAAAAAAAAAAAAAAAAAAAAAAAAAAAAAA&#10;AAAAAAAAAAAAAAAAAAAAAAAAAAAAAAAAAAAAAAAAAAAAAAAAAAAAAAAAAAAAAAAAAAAAAAAAAAAA&#10;AAAAAAAAAAAAAAAAAAAAAAAAAAAAAADDAAAA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CQEBADcHBwCw9/cAVOzrAIzy8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rAAAA7QAA&#10;AAAAAAAAAAAAAAAAAAAAAAAAAAAAAAAAAAAAAAAAAAAAAAAAACgAAAA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bAAAAcQAAAEEAAACyAAAAAAAAAAAAAAAAAAAAAAAAAAAAAAAA&#10;AAAAAAAAAAAAAAAAAAAAAAAAAAAAAAAAAAAAIQAAAD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sAAAAQAAAAAAAAAAAAAAAA&#10;AAAAAAAAAAAAAAAAAAAAAAAAAAAAAAAAAAAAAAAAAAAAAAAAAAAAAAAAAAAAAAAAAAAAAAAAAAAA&#10;AAAAAAAAAAAAAAAAAAAAAAAAAAAAAAAAAAAAAAAAAAAAAAAAAAAAAAAAAAAAAAAAAAAAAAAAAAAA&#10;AAAAAAAAAAAAAAAAAAAAAAAAAAAAAAAAAAAAAAAAAAAAAAAAAAAAAAAAAAAAAAAAAAAAAADvAAA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GwIDANH6+wAz6egA&#10;iPPxALb49wD0//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XAAAAAAAAAAAAAAAAAAAAAAAAAAAAAAAAAAAAAAAA&#10;AAAAAAAAAAAACwAAAC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0gAAAFEAAABtAAAA+AAAAAAAAAAAAAAAAAAAAAAAAAAAAAAAAAAAAAAAAAAAAAAAAAAAAAAAAAAA&#10;AAAARQAAAA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AAAAOwAAAAAAAAAAAAAAAAAAAAAAAAAAAAAAAAAAAAAAAAAAAAAAAAAAAAAAAAAA&#10;AAAAAAAAAAAAAAAAAAAAAAAAAAAAAAAAAAAAAAAAAAAAAAAAAAAAAAAAAAAAAAAAAAAAAAAAAAAA&#10;AAAAAAAAAAAAAAAAAAAAAAAAAAAAAAAAAAAAAAAAAAAAAAAAAAAAAAAAAAAAAAAAAAAAAAAAAAAA&#10;AAAAAAAAAAAAAAAAAAAAAAAAAAAAAAAAAN4AAAD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QDE+vgAZe/sAM76+QDo/f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cA&#10;AAAAAAAAAAAAAAAAAAAAAAAAAAAAAAAAAAAAAAAAAAAAAAAAAAAAAAAAP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gAAAJQAAABfAAAA+QAAAAAAAAAAAAAA&#10;AAAAAAAAAAAAAAAAAAAAAAAAAAAAAAAAAAAAAAAAAAAyAAAAE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oAAAAkAAAAAAAAAAAAAAAAAAAA&#10;AAAAAAAAAAAAAAAAAAAAAAAAAAAAAAAAAAAAAAAAAAAAAAAAAAAAAAAAAAAAAAAAAAAAAAAAAAAA&#10;AAAAAAAAAAAAAAAAAAAAAAAAAAAAAAAAAAAAAAAAAAAAAAAAAAAAAAAAAAAAAAAAAAAAAAAAAAAA&#10;AAAAAAAAAAAAAAAAAAAAAAAAAAAAAAAAAAAAAAAAAAAAAAAAAAAAAAAAAAAAAAAAAAAAAAAAv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NAQEAVu7rAFzu7QD0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gAAAAAAAAAAAAAAAAAAAAAAAAAAAAAAAAAAAAAAAAAAAAAAAAAAAAAAAAAAAAAA&#10;AAAAAAAAAAAAAAAAAAAAAAAAAAAAAAAAAAAAAAAAAAAAAAAAAAAAAAAAAAAAAAAAAAAAAAAAAAAA&#10;AAAAAAAAAAAAAAAAAAAAAAAAAAAAAAAAAAAAAAAAAAAAAAAAAAAAAAAAAAAAAAAAAAAAAAAAAAAA&#10;AAAAAAAAAAAAAAAAAAAAAAAAAAAAAPcAAAC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8AAAAGAMDANX8+wDi/PwA+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sAAAA7AAAAAAAAAAAAAAAAAAAAAAAA&#10;AAAAAAAAAAAAAAAAAAAAAAAAAAAAAAAAAAAAAAAAAAAAAAAAAAAAAAAAAAAAAAAAAAAAAAAAAAAA&#10;AAAAAAAAAAAAAAAAAAAAAAAAAAAAAAAAAAAAAAAAAAAAAAAAAAAAAAAAAAAAAAAAAAAAAAAAAAAA&#10;AAAAAAAAAAAAAAAAAAAAAAAAAAAAAAAAAAAAAAAAAAAAAAAAAAAAAAAAAAAAAAAAAAAA3wAAAN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4BAQDB+fgAZO7tAPX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QAAAA8AAAAAAAAAAAAAAAAAAAAAAAAAAAAAAAAAAAAAAAAAAAAAAAAAAAAAAAAAAAAA&#10;AAAAAAAAAAAAAAAAAAAAAAAAAAAAAAAAAAAAAAAAAAAAAAAAAAAAAAAAAAAAAAAAAAAAAAAAAAAA&#10;AAAAAAAAAAAAAAAAAAAAAAAAAAAAAAAAAAAAAAAAAAAAAAAAAAAAAAAAAAAAAAAAAAAAAAAAAAAA&#10;AAAAAAAAAAAAAAAAAAAAAAAAAAAAAAC4AAAA9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AAAAJQQEAK329gDt/v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8AAABDAAAAAAAAAAAAAAAAAAAAAAAAAAAA&#10;AAAAAAAAAAAAAAAAAAAAAAAAAAAAAAAAAAAAAAAAAAAAAAAAAAAAAAAAAAAAAAAAAAAAAAAAAAAA&#10;AAAAAAAAAAAAAAAAAAAAAAAAAAAAAAAAAAAAAAAAAAAAAAAAAAAAAAAAAAAAAAAAAAAAAAAAAAAA&#10;AAAAAAAAAAAAAAAAAAAAAAAAAAAAAAAAAAAAAAAAAAAAAAAAAAAAAAAAAAAAAAAAAAAAAL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gAAACIDAwCf9vUArvf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QAAADwAAAAAAAAAAAAAAAAAAAAAAAAAAAAAAAAAAAAAAAAAAAAAAAAAAAAAAAAAAAAAAAAA&#10;AAAAAAAAAAAAAAAAAAAAAAAAAAAAAAAAAAAAAAAAAAAAAAAAAAAAAAAAAAAAAAAAAAAAAAAAAAAA&#10;AAAAAAAAAAAAAAAAAAAAAAAAAAAAAAAAAAAAAAAAAAAAAAAAAAAAAAAAAAAAAAAAAAAAAAAAAAAA&#10;AAAAAAAAAAAAAAAAAAAAAAAAAADlAAAA1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8AAAAZAwMA&#10;svj3AGXu7Q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EAAAAAAAAAAAAAAAAAAAAAAAAA&#10;AAAAAAAAAAAAAAAAAAAAAAAAAAAAAAAAAAAAAAAAAAAAAAAAAAAAAAAAAAAAAAAAAAAAAAAAAAAA&#10;AAAAAAAAAAAAAAAAAAAAAAAAAAAAAAAAAAAAAAAAAAAAAAAAAAAAAAAAAAAAAAAAAAAAAAAAAAAA&#10;AAAAAAAAAAAAAAAAAAAAAAAAAAAAAAAAAAAAAAAAAAAAAAAAAAAAAAAAAAAAAAAAAAAAAAAAvwAA&#10;AO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/P//ANT7+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UAAAA8AAAAKsA&#10;AAAAAAAAAAAAAAAAAAAAAAAAAAAAAAAAAAAAAAAAAAAAAAAAAAAAAAAAAAAAAAAAAAAAAAAAAAAA&#10;AAAAAAAAAAAAAAAAAAAAAAAAAAAAAAAAAAAAAAAAAAAAYwAAAIsAAAAAAAAAAAAAAAAAAAAAAAAA&#10;AAAAAAAAAAAAAAAAAAAAAAAAAAAAAAAAAAAAAMAAAAC4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kwAAAJIAAAAAAAAAAAAAAAAAAAAAAAAAAAAAAAAAAAAAAAAAAAAAAAAAAAAAAAAATgAAAJQAAABq&#10;AAAAAAAAAAAAAAAAAAAAAAAAAAAAAAAAAAAAAAAAAAAAAAAAAAAAAAAAAAAAAAAAAAAAAAAAAAAA&#10;AAAAAAAAAAAAAAAAAAAAAAAAAAAAAAAAAAAAAAAAAAAAACEAAACiAAAAF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ZAAAASwAAAAAAAAAAAAAAAAAAAAAAAAAAAAAAAAAAAAAAAAAAAAAAAAAAAAAAAAAAAAAA&#10;AAAAAAAAAAAAAAAAAAAAAAAAAAAAAAAAAAAAAAAAAAAAAAAAAAAAAAAAAAAAAAAAAAAAAAAAAAAA&#10;AAAAAAAAAAAAAAAAAAAAAAAAAAAAAAAAAAAAAAAAAAAAAAAAAAAAAAAAAAAAAAAAAAAAAAAAAAAA&#10;AAAAAAAAAAAAAAAAAAAAAAAAAAAAAAAAAADBAAAA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BYD&#10;AwDK+vkAj/P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YAAACjAAAABAAAAKcAAAAAAAAAAAAAAAAAAAAAAAAAAAAAAAAA&#10;AAAAAAAAAAAAAAAAAAAAAAAAAAAAAAAAAAAAAAAAAAAAAAAAAAAAAAAAAAAAAAAAAAAAAAAAAAAA&#10;AHQAAACHAAAAAAAAAAAAAAAAAAAAAAAAAAAAAAAAAAAAAAAAAAAAAAAAAAAAAAAAAAAAAAD1AAAA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xAAAAbAAAACYAAAAAAAAAAAAAAAAAAAAAAAAA&#10;AAAAAAAAAAAAAAAAAAAAAAAAAAAAAAAAaQAAAAsAAABlAAAA+gAAAAAAAAAAAAAAAAAAAAAAAAAA&#10;AAAAAAAAAAAAAAAAAAAAAAAAAAAAAAAAAAAAAAAAAAAAAAAAAAAAAAAAAAAAAAAAAAAAAAAAAAAA&#10;AAA5AAAAmgAAAC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MAAAAvAAAAAAAAAAAAAAAAAAAAAAAA&#10;AAAAAAAAAAAAAAAAAAAAAAAAAAAAAAAAAAAAAAAAAAAAAAAAAAAAAAAAAAAAAAAAAAAAAAAAAAAA&#10;AAAAAAAAAAAAAAAAAAAAAAAAAAAAAAAAAAAAAAAAAAAAAAAAAAAAAAAAAAAAAAAAAAAAAAAAAAAA&#10;AAAAAAAAAAAAAAAAAAAAAAAAAAAAAAAAAAAAAAAAAAAAAAAAAAAAAAAAAAAAAAAAAAAAAAAAAM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QEABAABALr4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Cm&#10;AAAANgAAAIMAAADuAAAAAAAAAAAAAAAAAAAAAAAAAAAAAAAAAAAAAAAAAAAAAAAAAAAAAAAAAAAA&#10;AAAAAAAAAAAAAAAAAAAAAAAAAAAAAB0AAAB+AAAAZAAAAAAAAAAAAAAAAAAAAAAAAAAAAAAAAAAA&#10;AAAAAAAAAAAAAAAAAAAAAAAAAAAAAAAAALoAAAC1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IAAACNAAAAmQAAAAAAAAAAAAAAAAAAAAAAAAAAAAAAAAAAAAAAAAAAAAAAAAAAAAAAAAAAAAAA&#10;XgAAACYAAABpAAAA0AAAAAAAAAAAAAAAAAAAAAAAAAAAAAAAAAAAAAAAAAAAAAAAAAAAAAAAAAAA&#10;AAAAAAAAAAAAAAAAAAAAAAAAAAAAAAAJAAAAZQAAAIUAAA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QAAAAAAAAAAAAAAAAAAAAAAAAAAAAAAAAAAAAAAAAAAAAAAAAAAAAAAAAAAAAAAAAAA&#10;AAAAAAAAAAAAAAAAAAAAAAAAAAAAAAAAAAAAAAAAAAAAAAAAAAAAAAAAAAAAAAAAAAAAAAAAAAAA&#10;AAAAAAAAAAAAAAAAAAAAAAAAAAAAAAAAAAAAAAAAAAAAAAAAAAAAAAAAAAAAAAAAAAAAAAAAAAAA&#10;AAAAAAAAAAAAAAAAAAAAAAAAAAAAAADKAAAA4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Pz//wB9&#10;8e8Al/T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wAAAAuAAAAFoAAAAPAAAAAAAAAAAAAAAA&#10;AAAAAAAAAAAAAAAAAAAAAAAAAAAAAAAAAAAAAAAAAAAAAAAAAAAAAAAAABMAAAB4AAAAyAAAAGQA&#10;AAAAAAAAAAAAAAAAAAAAAAAAAAAAAAAAAAAAAAAAAAAAAAAAAAAAAAAAAAAAAAAAAADsAAAA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oAAACyAAAAAAAAAAAAAAAAAAAAAAAA&#10;AAAAAAAAAAAAAAAAAAAAAAAAAAAAAAAAAAAAAAAAAAAAOAAAALwAAACMAAAAKQAAAAAAAAAAAAAA&#10;AAAAAAAAAAAAAAAAAAAAAAAAAAAAAAAAAAAAAAAAAAAAAAAAAAAAAAAAAAADAAAATwAAALsAAACR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IAAABOAAAAAAAAAAAAAAAAAAAAAAAAAAAA&#10;AAAAAAAAAAAAAAAAAAAAAAAAAAAAAAAAAAAAAAAAAAAAAAAAAAAAAAAAAAAAAAAAAAAAAAAAAAAA&#10;AAAAAAAAAAAAAAAAAAAAAAAAAAAAAAAAAAAAAAAAAAAAAAAAAAAAAAAAAAAAAAAAAAAAAAAAAAAA&#10;AAAAAAAAAAAAAAAAAAAAAAAAAAAAAAAAAAAAAAAAAAAAAAAAAAAAAAAAAAAAAAAAAAAAAMUAAAD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BgEBAKz39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sAAAA6QAAACUAAAAGAAAAAAAAAAAAAAAAAAAA&#10;AAAAAAAAAAA1AAAApAAAAM0AAAC1AAAAuwAAANQAAADxAAAAAAAAAAAAAAAAAAAAAAAAAAAAAAAA&#10;AAAAIAAAACsAAABIAAAATQAAAB8AAAAAAAAAAAAAAAAAAAAAAAAAAAAAAAAAAAAAAAAAAAAAAAAA&#10;AAAAAAAAAAAAAAAAAAAAAAAAAAAAAHoAAAD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EAAAA2AAAAGAAAAAAAAAAAAAAAAAAAAAAAAAAAAAAAAAAAAAAAAAAAAAAAAAAA&#10;AAAAAAAAAAAAEwAAAHMAAABbAAAAugAAALIAAADJAAAA5gAAAP4AAAAAAAAAAAAAAAAAAAAAAAAA&#10;AAAAABMAAAApAAAAQAAAAEwAAAAxAAAABgAAAAAAAAAAAAAAAAAAAAAAAAAAAAAAAAAAAAAAAADj&#10;AAAAAgAAAB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gAAADAAAAAAAAAAAAAAAAAAAAAAAAAAAAAAAAAAAAAAAAAAAAAAAAAAAAAAAAAAAAAAAAAA&#10;AAAAAAAAAAAAAAAAAAAAAAAAAAAAAAAAAAAAAAAAAAAAAAAAAAAAAAAAAAAAAAAAAAAAAAAAAAAA&#10;AAAAAAAAAAAAAAAAAAAAAAAAAAAAAAAAAAAAAAAAAAAAAAAAAAAAAAAAAAAAAAAAAAAAAAAAAAAA&#10;AAAAAAAAAAAAAAAAAAAAAAAAAAAAAAAAz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wAAAAsCAgBz8O4A&#10;7v7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YAAABeAAAAjAAAAEEAAAAAAAAAAAAAAAAAAAAAAAAAAAAAAAAAAAABAAAANAAAADQAAABxAAAA&#10;5QAAAN4AAADnAAAA8AAAAP4AAAAJAAAAEgAAAB8AAAAeAAAAFAAAAAoAAAAAAAAAAAAAAAAAAAAA&#10;AAAAAAAAAAAAAAAAAAAAAAAAAAAAAAAAAAAAAAAAAAAAAAAAAAAAAAAAAAAAAACbAAAAn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gAAAHwAAACbAAAAAQAAAAAA&#10;AAAAAAAAAAAAAAAAAAAAAAAAAAAAAAAAAAAAAAAAAAAAAAAAAAAAAAAAAAAAABgAAABeAAAAWAAA&#10;AOYAAADjAAAA4gAAAOsAAAD6AAAAAwAAABAAAAAbAAAAIQAAABcAAAAQAAAAAAAAAAAAAAAAAAAA&#10;AAAAAAAAAAAAAAAAAAAAAAAAAAAAAAAA8AAAAGQAAABzAAAAG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AAAAAAAAAAAAAAAAAAAAAAAAAAAAAAAA&#10;AAAAAAAAAAAAAAAAAAAAAAAAAAAAAAAAAAAAAAAAAAAAAAAAAAAAAAAAAAAAAAAAAAAAAAAAAAAA&#10;AAAAAAAAAAAAAAAAAAAAAAAAAAAAAAAAAAAAAAAAAAAAAAAAAAAAAAAAAAAAAAAAAAAAAAAAAAAA&#10;AAAAAAAAAAAAAAAAAAAAAAAAAAAAAAAAAAAAAAAAAAAAAAAAAAAAAAAAAAAAAAAAAPUAAAD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4AAAAhAwQAa+/uALL39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P0AAABsAAAAxQAAABAAAAAAAAAAAAAA&#10;AAAAAAAAAAAAAAAAAAAAAAAAAAAAAAAAAA4AAAAOAAAAKQAAAAAAAAAAAAAAAAAAAAAAAAAAAAAA&#10;AAAAAAAAAAAAAAAAAAAAAAAAAAAAAAAAAAAAAAAAAAAAAAAAAAAAAAAAAAAAAAAAAAAAAAAAAAAA&#10;AAAAAAAAAAAAAAAAAAAAvwAAAHY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QAAACMAAAB5AAAAAAAAAAAAAAAAAAAAAAAAAAAAAAAAAAAAAAAAAAAA&#10;AAAAAAAAAAAAAAAAAAAAAAAAAAAAAAAAAAAGAAAAIAAAACAAAAAAAAAAAAAAAAAAAAAAAAAAAAAA&#10;AAAAAAAAAAAAAAAAAAAAAAAAAAAAAAAAAAAAAAAAAAAAAAAAAAAAAAAAAAAAAAAAAAAAAABzAAAA&#10;ugAAAI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EAAAAAAAAAAAAAAAAAAAAAAAAAAAAAAAAAAAAAAAAAAAAAAAAAAAAAAAAAAAAAAAAAAAAAA&#10;AAAAAAAAAAAAAAAAAAAAAAAAAAAAAAAAAAAAAAAAAAAAAAAAAAAAAAAAAAAAAAAAAAAAAAAAAAAA&#10;AAAAAAAAAAAAAAAAAAAAAAAAAAAAAAAAAAAAAAAAAAAAAAAAAAAAAAAAAAAAAAAAAAAAAAAAAAAA&#10;AAAAAAAAAAAAAAAAAAAAAAAAAAAA2QAAAN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wEBAOL9/ADV/P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KAAAA1gAAAGsAAAD1AAAAAAAAAAAAAAAAAAAAAAAAAAAAAAAAAAAAAAAAAAAA&#10;AAAAAAAAAAAAAAAAAAAAAAAAAAAAAAAAAAAAAAAAAAAAAAAAAAAAAAAAAAAAAAAAAAAAAAAAAAAA&#10;AAAAAAAAAAAAAAAAAAAAAAAAAAAAAAAAAAAAAAAAAAAAAAAAAAAAAAAAAAAA1AAAAF4AAAD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6AAAA&#10;lgAAAAAAAAAAAAAAAAAAAAAAAAAAAAAAAAAAAAAAAAAAAAAAAAAAAAAAAAAAAAAAAAAAAAAAAAAA&#10;AAAAAAAAAAAAAAAAAAAAAAAAAAAAAAAAAAAAAAAAAAAAAAAAAAAAAAAAAAAAAAAAAAAAAAAAAAAA&#10;AAAAAAAAAAAAAAAAAAAAAAAAAAAAAAAAAACQAAAAngAAAAwAAAA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oAAAAwAAAAAAAAAAAAAAAAAAAAAAAA&#10;AAAAAAAAAAAAAAAAAAAAAAAAAAAAAAAAAAAAAAAAAAAAAAAAAAAAAAAAAAAAAAAAAAAAAAAAAAAA&#10;AAAAAAAAAAAAAAAAAAAAAAAAAAAAAAAAAAAAAAAAAAAAAAAAAAAAAAAAAAAAAAAAAAAAAAAAAAAA&#10;AAAAAAAAAAAAAAAAAAAAAAAAAAAAAAAAAAAAAAAAAAAAAAAAAAAAAAAAAAAAAAAAAAAAAAAAANkA&#10;AAD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AD/ACsEBQCc9fQA1Pv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gAAAAAAAAAAAAAApgAAAGgAAAD6&#10;AAAAAAAAAAAAAAAAAAAAAAAAAAAAAAAAAAAAAAAAAAAAAAAAAAAAAAAAAAAAAAAAAAAAAAAAAAAA&#10;AAAAAAAAAAAAAAAAAAAAAAAAAAAAAAAAAAAAAAAAAAAAAAAAAAAAAAAAAAAAAAAAAAAAAAAAAAAA&#10;AAAAAAAAAAAAAAAAAM0AAABMAAAA5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vAAAAlwAAAAAAAAAAAAAAAAAAAAAAAAAAAAAA&#10;AAAAAAAAAAAAAAAAAAAAAAAAAAAAAAAAAAAAAAAAAAAAAAAAAAAAAAAAAAAAAAAAAAAAAAAAAAAA&#10;AAAAAAAAAAAAAAAAAAAAAAAAAAAAAAAAAAAAAAAAAAAAAAAAAAAAAAAAAAAAAAAAAAAAnQAAAHEA&#10;AAAA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gAAABEAAAAAAAAAAAAAAAAAAAAAAAAAAAAAAAAAAAAAAAAAAAAAAAAAAAAAAAAAAAAA&#10;AAAAAAAAAAAAAAAAAAAAAAAAAAAAAAAAAAAAAAAAAAAAAAAAAAAAAAAAAAAAAAAAAAAAAAAAAAAA&#10;AAAAAAAAAAAAAAAAAAAAAAAAAAAAAAAAAAAAAAAAAAAAAAAAAAAAAAAAAAAAAAAAAAAAAAAAAAAA&#10;AAAAAAAAAAAAAAAAAAAAAAAAAAAAAAAAAAAA0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0AAAAdAwQA1Pv7ALj49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AAAAF4AAAD2AAAAAAAAAAAAAAAAAAAAAAAAAAAAAAAA&#10;AAAAAAAAAAAAAAAAAAAAAAAAAAAAAAAAAAAAAAAAAAAAAAAAAAAAAAAAAAAAAAAAAAAAAAAAAAAA&#10;AAAAAAAAAAAAAAAAAAAAAAAAAAAAAAAAAAAAAAAAAAAAAAAAAACyAAAASwAAAO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AABqAAAAgAAAAAAAAAAAAAAAAAAAAAAAAAAAAAAAAAAAAAAAAAAAAAAAAAAAAAAAAAAAAAAA&#10;AAAAAAAAAAAAAAAAAAAAAAAAAAAAAAAAAAAAAAAAAAAAAAAAAAAAAAAAAAAAAAAAAAAAAAAAAAAA&#10;AAAAAAAAAAAAAAAAAAAAAAAAAI4AAABlAAAAAAAAAAA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9AAAABgAAAAAAAAAAAAAAAAAAAAAA&#10;AAAAAAAAAAAAAAAAAAAAAAAAAAAAAAAAAAAAAAAAAAAAAAAAAAAAAAAAAAAAAAAAAAAAAAAAAAAA&#10;AAAAAAAAAAAAAAAAAAAAAAAAAAAAAAAAAAAAAAAAAAAAAAAAAAAAAAAAAAAAAAAAAAAAAAAAAAAA&#10;AAAAAAAAAAAAAAAAAAAAAAAAAAAAAAAAAAAAAAAAAAAAAAAAAAAAAAAAAAAAAAAAAAAAAPoAAAD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wEBANL7+wBU7esA3vz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sAAAAAAAAAAAAAAAAAAAAAAAAAAAAAAAAAAAAAAAAAAAAAAAAAAAAAAAAAAAAAAAAA&#10;AAAAAAAAAAAAAAAAAAAAAAAAAAAAAAAAAAAAAAAAAAAAAAAAAAAAAAAAAAAAAAAAAAAAAAAAAAAA&#10;AAAAAAAAAAAAAAAAAAAAAAAAAAAAAAAAAAAAAAAAAAAAAAAAAAAAAAAAAAAAAAAAAAAAAAAAAAAA&#10;AAAAAAAAAAAAAAAAAAAAAAAAAAAAAAAA6AAAAN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ANAgIA4/z8ANv8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sAAAAGQAAAAAAAAAAAAAAAAAAAAAAAAAA&#10;AAAAAAAAAAAAAAAAAAAAAAAAAAAAAAAAAAAAAAAAAAAAAAAAAAAAAAAAAAAAAAAAAAAAAAAAAAAA&#10;AAAAAAAAAAAAAAAAAAAAAAAAAAAAAAAAAAAAAAAAAAAAAAAAAAAAAAAAAAAAAAAAAAAAAAAAAAAA&#10;AAAAAAAAAAAAAAAAAAAAAAAAAAAAAAAAAAAAAAAAAAAAAAAAAAAAAAAAAAAAAAAAAAAAAADkAAAA&#10;2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QEBANb7+wB28e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F4AAACdAAAABAAAAAAAAAAAAAAAAAAAAAAAAAAAAAAAAAAAAAAAAAAAAAAAAAAAAAAAAAAA&#10;AAAAAAAAAAAAAAAAAAAAAAAAAAAAAAAAAAAAAAAAAAAAAAAAAAAAAAAAAAAAAAAAAAAAAAAAAAAA&#10;AAAAAAAAAAAAAAAAAAAAAAAAAAAAAAAAAAAAAAAAAAAAAAAAAAAAAAAAAAAAAAAAAAAAAAAAAAAA&#10;AAAAAAAAAAAAAAAAAAAAAAAAAAAAAAAAAKMAAAB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XAwMAsff3AGrv7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EBAMX5+QBt7+0A/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gAAAK4AAABDAAAAAAAAAAAAAAAAAAAAAAAAAAAAAAAAAAAAAAAAAAAAAADrAAAANwAAAN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AAAAAAAAAAAAAAAAAAAAAAAAAAAAAAAAAAAAAAAAAAAAAAAAAAAAAAAAAAAAAAAAAAAA&#10;AAAAAAAAAAAAAAAAAAAAAAAAAAAAAAAAAAAAAAAAAAAAAAAAAAAAAAAAAAAAAAAAAAAAAAAAAAAA&#10;AAAAAAAAAAAAAAAAAAAAAAAAAAAAAAAAAAAAAAAAAAAAAAAAAAAAAAAAAAAAAAAAAAAAAAAAAAAA&#10;AAAAAAAAAAAAAAAAAAAAAAAAAAAAAPkAAAD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0AAAAeAgMAjvPy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AAAAHgAAAAAAAAAAAAAAAAAAAAAA&#10;AAAAAAAAAAAAAAAAAAAAAAAAAAAAAAAAAAAAAAAAAAAAAAAAAAAAAAAAAAAAAAAAAAAAAAAAAAAA&#10;AAAAAAAAAAAAAAAAAAAAAAAAAAAAAAAAAAAAAAAAAAAAAAAAAAAAAAAAAAAAAAAAAAAAAAAAAAAA&#10;AAAAAAAAAAAAAAAAAAAAAAAAAAAAAAAAAAAAAAAAAAAAAAAAAAAAAAAAAAAAAAAAAAAAAAAAAADv&#10;AAAA1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AQEAk/TzAN78+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q&#10;AAAA6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gAAAAbAAAAAAAAAAAAAAAAAAAAAAAAAAAAAAAAAAAAAAAAAAAAAAAAAAAAAAAAAAAA&#10;AAAAAAAAAAAAAAAAAAAAAAAAAAAAAAAAAAAAAAAAAAAAAAAAAAAAAAAAAAAAAAAAAAAAAAAAAAAA&#10;AAAAAAAAAAAAAAAAAAAAAAAAAAAAAAAAAAAAAAAAAAAAAAAAAAAAAAAAAAAAAAAAAAAAAAAAAAAA&#10;AAAAAAAAAAAAAAAAAAAAAAAAAAAAAAAAAAAAAPEAAAD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BYDAwC8+fcA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UAAAADgAAAA0AAAACAAAAAAAAAPYA&#10;AADyAAAA6QAAAP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r/v0ArPb1AM36+QCd&#10;9vMAeQ0QADAFBgDn/fwA/g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AcIAJcREwARAgIA2/z7AP0AAAADAAAAAAAAAAAAAAAAAAAAAAAAAAAAAAAAAAAA&#10;AAAAAAAAAAAAAAAAAAAAAAAAAAAAAAAAAAAAAAMAAADk/fwAaQwOAP0AAACD8v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QAAAJAAAADLAAAA3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MAAACbAAAAnAAAAL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wAA&#10;ACcAAAAAAAAAAAAAAAAAAAAAAAAAAAAAAAAAAAAAAAAA/wAAAK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gAAAAcAAAAAAAAAAAAAAAAAAAAA&#10;AAAAAAAAAAAAAAAAAAAAAAAAAAAAAAAAAAAAAAAAAAAAAAAAAAAAAAAAAAAAAAAAAAAAAAAAAAAA&#10;AAAAAAAAAAAAAAAAAAAAAAAAAAAAAAAAAAAAAAAAAAAAAAAAAAAAAAAAAAAAAAAAAAAAAAAAAAAA&#10;AAAAAAAAAAAAAAAAAAAAAAAAAAAAAAAAAAAAAAAAAAAAAAAAAAAAAAAAAAAAAAAAAAAAAAAAAAAA&#10;4gAAAP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AwMAffHwAMb5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AAALgAAADQAAAAk&#10;AAAAHwAAABQAAAACAAAABgAAAAAAAAABAAAA/AAAAPsAAADvAAAA4QAAAN8AAADLAAAAxwAAAN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/z8AN/8/ADb++wAIAQEAIoPEQALAgIABgAAAP8AAAAA&#10;AAAAAAAAAAAAAAAAAAAAAAAAAAAAAAAAAAAAAAAAAAkBAQAG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gUGAHsODwAfBAQA+gD/ANf8+wACAAAAAQAA&#10;AAAAAAAAAAAAAAAAAAAAAAAAAAAAAAAAAAAAAAAAAAAAAAAAAAAAAAAAAAAAAAAAAAAAAAAAAAAA&#10;AAAAAP8AAADp/v0AbAwOAPv/AACI8/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AAABgAAADoA&#10;AAD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wAAABYAAAA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AAAADQAAAAAAAAAAAAAAAAAAAAAAAAAAAAAAAAAA&#10;AAAAAADAAAAAp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AAAAAAAAAAAAAAAAAAAAAAAAAAAAAAAAAAAAAAAAAAAAAAAAAAAAAAAAAAAAAAAA&#10;AAAAAAAAAAAAAAAAAAAAAAAAAAAAAAAAAAAAAAAAAAAAAAAAAAAAAAAAAAAAAAAAAAAAAAAAAAAA&#10;AAAAAAAAAAAAAAAAAAAAAAAAAAAAAAAAAAAAAAAAAAAAAAAAAAAAAAAAAAAAAAAAAAAAAAAAAAAA&#10;AAAAAAAAAAAAAAAAAAAAAAAAAAAAAAAAAAAAAAD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+AAAAJQQEAJT08wCU9P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0BAgAGAQEADgEBAI4R&#10;EQAWAgMAHwQEAPD+/gDu/v4AAgAAAAAAAAAAAAAAAAAAAAAAAAAAAAAAAAAAAAAAAAAAAAAAAAAA&#10;AAAAAAAAAAAAAAAAAAAAAAAAAAAAAAAAAAAAAAAAAAAAAAAAAPr//wDq/v0Acg4NAAAAAACI8/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cAAAAAAAAATgAAAKsAAAD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jAAAAAAAAAB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wAAADoA&#10;AAAAAAAAAAAAAAAAAAAAAAAAAAAAAAAAAAAAAAAA+AAAAJ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gAAABsAAAAAAAAAAAAAAAAAAAAAAAAA&#10;AAAAAAAAAAAAAAAAAAAAAAAAAAAAAAAAAAAAAAAAAAAAAAAAAAAAAAAAAAAAAAAAAAAAAAAAAAAA&#10;AAAAAAAAAAAAAAAAAAAAAAAAAAAAAAAAAAAAAAAAAAAAAAAAAAAAAAAAAAAAAAAAAAAAAAAAAAAA&#10;AAAAAAAAAAAAAAAAAAAAAAAAAAAAAAAAAAAAAAAAAAAAAAAAAAAAAAAAAAAAAAAAAAAAAAAAAAAA&#10;AO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B&#10;AQDn/f0AzPr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QEBACYEBADl/f0AfA4QAFEJCgDs/v0ACQEBAP0AAADo/f0AAQAAAAIAAAAAAAAAAAAAAAAA&#10;AAAAAAAAAAAAAAAAAAAAAAAAAAAAAAAAAAAAAAAAAAAAAAAAAAAAAAAAAAAAAAAAAAAAAAAAAAAA&#10;AAAAAAAAAAAAAQAAAPn//wDm/P0Acw0OAAIBAACG8v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MAAAAJAAAAAAAAABW&#10;AAAAiQAAAM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gAAAEkAAAAAAAAAHAAAAAwAAAD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ZAAAAIgAAAAAAAAAAAAAAAAAAAAAAAAAAAAAAAAAAAAAA&#10;AADQAAAAq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HwAAAAAAAAAAAAAAAAAAAAAAAAAAAAAAAAAAAAAAAAAAAAAAAAAAAAAAAAAAAAAA&#10;AAAAAAAAAAAAAAAAAAAAAAAAAAAAAAAAAAAAAAAAAAAAAAAAAAAAAAAAAAAAAAAAAAAAAAAAAAAA&#10;AAAAAAAAAAAAAAAAAAAAAAAAAAAAAAAAAAAAAAAAAAAAAAAAAAAAAAAAAAAAAAAAAAAAAAAAAAAA&#10;AAAAAAAAAAAAAAAAAAAAAAAAAAAAAAAAAAD7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+AAAAHAMDALL39wCw9/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wYGAAcBAQAnBQUAhg4RAPX//gD1//8A7P79AAIAAAD3&#10;//8AAAAAAAEAAAAAAAAAAAAAAAAAAAAAAAAAAAAAAAAAAAAAAAAAAAAAAAAAAAAAAAAAAAAAAAAA&#10;AAAAAAAAAAAAAAAAAAAAAAAAAAAAAAAAAAAAAAAAAAAAAAAAAAAAAAAAAQAAAP0AAADg/fwAcgwO&#10;AAQAAACC8v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AAAAkAAAAAAAAAAAAAABZAAAAz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pAAAAFQAAAAAAAAAXAAAAIgAAAN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MAAAAA&#10;AAAAAAAAAAAAAAAAAAAAAAAAAAAAAAAAAAAA/QAAAI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0AAAAfAAAAAAAAAAAAAAAAAAAAAAAA&#10;AAAAAAAAAAAAAAAAAAAAAAAAAAAAAAAAAAAAAAAAAAAAAAAAAAAAAAAAAAAAAAAAAAAAAAAAAAAA&#10;AAAAAAAAAAAAAAAAAAAAAAAAAAAAAAAAAAAAAAAAAAAAAAAAAAAAAAAAAAAAAAAAAAAAAAAAAAAA&#10;AAAAAAAAAAAAAAAAAAAAAAAAAAAAAAAAAAAAAAAAAAAAAAAAAAAAAAAAAAAAAAAAAAAAAAAAAPkA&#10;AAD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BAQDY&#10;+/sAoPX0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AYGADIGBwBoCwwA&#10;KAQEAO3+/gDg/fwAAgAAAAAAAAAAAAAA/gAAAAAAAAAAAAAAAAAAAAAAAAAAAAAAAAAAAAAAAAAA&#10;AAAAAAAAAAAAAAAAAAAAAAAAAAAAAAAAAAAAAAAAAAAAAAAAAAAAAAAAAAAAAAAAAAAAAAAAAAAA&#10;AAAAAAAAAAAAAAAAAAAAAAAAAAAAAAIAAADd/fwAbQwNAAAAAACC8v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gAAACQAAAAAAAAA&#10;AAAAAGYAAACRAAAA5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E0AAAAAAAAAAAAAABkAAAAkAAAA0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KAAAARwAAAAAAAAAAAAAAAAAAAAAAAAAAAAAAAAAAAAAAAADQ&#10;AAAA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QAAAAQAAAAAAAAAAAAAAAAAAAAAAAAAAAAAAAAAAAAAAAAAAAAAAAAAAAAAAAAAAAAA&#10;AAAAAAAAAAAAAAAAAAAAAAAAAAAAAAAAAAAAAAAAAAAAAAAAAAAAAAAAAAAAAAAAAAAAAAAAAAAA&#10;AAAAAAAAAAAAAAAAAAAAAAAAAAAAAAAAAAAAAAAAAAAAAAAAAAAAAAAAAAAAAAAAAAAAAAAAAAAA&#10;AAAAAAAAAAAAAAAAAAAAAAAAAAAAAAAAAAAA+QAAAN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DQEBAO7+/gDA+f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BAQAfg4QAIYOEQCYEBIABQEBANX8/ADq/v4AAgAAAAAAAAAAAAAAAAAA&#10;AAAAAAAAAAAAAAAAAAAAAAAAAAAAAAAAAAAAAAAAAAAAAAAAAAAAAAAAAAAAAAAAAAAAAAAAAAAA&#10;AAAAAAAAAAAAAAAAAAAAAAAAAAAAAAAAAAAAAAAAAAAAAAAAAAAAAAAAAAAAAAAAAAAAAAAAAAAA&#10;AAAABAAAAOH9/QBrDA4Afw4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sAAAAAAAAAAAAAAAAAAAAOAAAA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oAAAArAAAAAAAAAAAAAAABAAAAK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QAA&#10;AAEAAAAAAAAAAAAAAAAAAAAAAAAAAAAAAAAAAAAAAAAAfwAAAP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gAAAAAAAAAAAAAAAAAAAAA&#10;AAAAAAAAAAAAAAAAAAAAAAAAAAAAAAAAAAAAAAAAAAAAAAAAAAAAAAAAAAAAAAAAAAAAAAAAAAAA&#10;AAAAAAAAAAAAAAAAAAAAAAAAAAAAAAAAAAAAAAAAAAAAAAAAAAAAAAAAAAAAAAAAAAAAAAAAAAAA&#10;AAAAAAAAAAAAAAAAAAAAAAAAAAAAAAAAAAAAAAAAAAAAAAAAAAAAAAAAAAAAAAAAAAAAAAAAAAAA&#10;AAAAAOkAAAD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wEB&#10;AOT9/QB28e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QGBgB9&#10;DRAA6/79AAAAAAAAAAAAAAAAAAAAAAAAAAAAAAAAAAAAAAAAAAAA+f//ABoDAwBFCAgA5v39AMv7&#10;+gAEAAAAAgAAAAAAAAAAAAAAAAAAAAAAAAAAAAAAAAAAAAAAAAAAAAAAAAAAAAAAAAAAAAAAAAAA&#10;AAAAAAAAAAAAAAAAAAAAAAAAAAAAAAAAAAAAAAAAAAAAAAAAAAAAAAAAAAAAAAAAAAAAAAAAAAAA&#10;AAAAAAAAAAAAAAAAAAAAAAAAAAAAAAAAAAAAAAAAAAAAAAAAAQAAAOj9/ABrDAwA/P//AIXz8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wAAAAAA&#10;AAAAAAAAAAAAAAAAAABpAAAAmAAAAP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wAAAAAAAAAAAAAAAAAAAAAAAAA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YAAABSAAAAAAAAAAAAAAAAAAAAAAAAAAAAAAAAAAAAAAAA&#10;AMQAAAD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wAAAAAAAAAAAAAAAAAAAAAAAAAAAAAAAAAAAAAAAAAAAAAAAAAAAAAAAAAA&#10;AAAAAAAAAAAAAAAAAAAAAAAAAAAAAAAAAAAAAAAAAAAAAAAAAAAAAAAAAAAAAAAAAAAAAAAAAAAA&#10;AAAAAAAAAAAAAAAAAAAAAAAAAAAAAAAAAAAAAAAAAAAAAAAAAAAAAAAAAAAAAAAAAAAAAAAAAAAA&#10;AAAAAAAAAAAAAAAAAAAAAAAAAAAAAAAAAAAAAAAAAAAA4wAAA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QEAae/tANb7+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sAAAAoAAAAAAAAAAAAAAAAAAAAAAAAAB4AAABUAAAAo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8AAABCAAAAAAAAAAAAAAAAAAAAAAAAACMA&#10;AAARAAAA7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gAAAB4A&#10;AAAAAAAAAAAAAAAAAAAAAAAAAAAAAAAAAAAAAAAAjwAAAO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4AAAAZAAAAAAAAAAAAAAAAAAAA&#10;AAAAAAAAAAAAAAAAAAAAAAAAAAAAAAAAAAAAAAAAAAAAAAAAAAAAAAAAAAAAAAAAAAAAAAAAAAAA&#10;AAAAAAAAAAAAAAAAAAAAAAAAAAAAAAAAAAAAAAAAAAAAAAAAAAAAAAAAAAAAAAAAAAAAAAAAAAAA&#10;AAAAAAAAAAAAAAAAAAAAAAAAAAAAAAAAAAAAAAAAAAAAAAAAAAAAAAAAAAAAAAAAAAAAAAAAAAAA&#10;AAAAAADm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Nf7&#10;+wDh/f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gAAACkAAAAA&#10;AAAAAAAAAAAAAAAAAAAABQAAAF4AAAC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AAAAAAAAAAAAAAAAAAAAAAAAAAAAAAAHgAAABs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4AAABVAAAAAAAAAAAAAAAAAAAAAAAAAAAAAAAAAAAAAAAAALwA&#10;AAC7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AAAB0AAAAAAAAAAAAAAAAAAAAAAAAAAAAAAAAAAAAAAAAAAAAAAAAAAAAAAAAA&#10;AAAAAAAAAAAAAAAAAAAAAAAAAAAAAAAAAAAAAAAAAAAAAAAAAAAAAAAAAAAAAAAAAAAAAAAAAAAA&#10;AAAAAAAAAAAAAAAAAAAAAAAAAAAAAAAAAAAAAAAAAAAAAAAAAAAAAAAAAAAAAAAAAAAAAAAAAAAA&#10;AAAAAAAAAAAAAAAAAAAAAAAAAAAAAAAAAAAAAAAAAAAAAO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AgIAfO7sAPH+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ZAAAAHwAAAAAAAAAAAAAAAAAAAAAAAAAAAAAANQAAAEgAAAC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gAAABXAAAAAAAAAAAAAAAAAAAAAAAAAAAAAAAZ&#10;AAAAHAAAAN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wAAAEYAAAAA&#10;AAAAAAAAAAAAAAAAAAAAAAAAAAAAAAAAAAAAoAAAAP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SAAAAHgAAAAAAAAAAAAAAAAAA&#10;AAAAAAAAAAAAAAAAAAAAAAAAAAAAAAAAAAAAAAAAAAAAAAAAAAAAAAAAAAAAAAAAAAAAAAAAAAAA&#10;AAAAAAAAAAAAAAAAAAAAAAAAAAAAAAAAAAAAAAAAAAAAAAAAAAAAAAAAAAAAAAAAAAAAAAAAAAAA&#10;AAAAAAAAAAAAAAAAAAAAAAAAAAAAAAAAAAAAAAAAAAAAAAAAAAAAAAAAAAAAAAAAAAAAAAAAAAAA&#10;AAAAAAAA6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AD/ABcCAwAL&#10;AQ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AAAACAAAA&#10;AAAAAAAAAAAAAAAAAAAAAAAAAAANAAAAXwAAAL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AAAAAkAAAAAAAAAAAAAAAAAAAAAAAAAAAAAAAAAAAAqAAAA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BZAAAAAAAAAAAAAAAAAAAAAAAAAAAAAAAAAAAAAAAAALkAAAC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UAAAAHAAAAAAAAAAAAAAAAAAAAAAAAAAAAAAAAAAAAAAAAAAAAAAAAAAAAAAAA&#10;AAAAAAAAAAAAAAAAAAAAAAAAAAAAAAAAAAAAAAAAAAAAAAAAAAAAAAAAAAAAAAAAAAAAAAAAAAAA&#10;AAAAAAAAAAAAAAAAAAAAAAAAAAAAAAAAAAAAAAAAAAAAAAAAAAAAAAAAAAAAAAAAAAAAAAAAAAAA&#10;AAAAAAAAAAAAAAAAAAAAAAAAAAAAAAAAAAAAAAAAAAAAAAD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gMAkPTyAM77+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AAAGIAAAAAAAAA&#10;AAAAAAAAAAAAAAAAAAAAAAAAAAAAAAAAq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wBAQDA+fgA&#10;/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YAAAADwAAAAAAAAAAAAAAAAAAAAAAAAAAAAAAAAAAAL4AAAC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AAAAAAAAAAAAAAAAAAAAAAAAAAAAAAAAAAAAAAAAAAAAAAAAAAAAAAAAAAAA&#10;AAAAAAAAAAAAAAAAAAAAAAAAAAAAAAAAAAAAAAAAAAAAAAAAAAAAAAAAAAAAAAAAAAAAAAAAAAAA&#10;AAAAAAAAAAAAAAAAAAAAAAAAAAAAAAAAAAAAAAAAAAAAAAAAAAAAAAAAAAAAAAAAAAAAAAAAAAAA&#10;AAAAAAAAAAAAAAAAAAAAAAAAAAAAAAAAAAAAAAAAAAD9AAAA7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BwEBAAUAAQ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gAAAAAA&#10;AAAAAAAAAAAAAAAAAAAAAAAAAAAAAPwAAAC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FQAAAAAAAAAAAAAA&#10;AAAAAAAAAAAAAAAAAAAAAAAAAAAAAAAAAAAAAAAAAAAAAAAAAAAAAAAAAAAAAAAAAAAAAAAAAAAA&#10;AAAAAAAAAAAAAAAAAAAAAAAAAAAAAAAAAAAAAAAAAAAAAAAAAAAAAAAAAAAAAAAAAAAAAAAAAAAA&#10;AAAAAAAAAAAAAAAAAAAAAAAAAAAAAAAAAAAAAAAAAAAAAAAAAAAAAAAAAAAAAAAAAAAAAAAAAAAA&#10;AAAAAAAAAAAA8AAAAO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ABAOb9&#10;/QDt/v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xAAAAdAAAAMsAAAD/AAAAAAAAAAAAAAAAAAAA1QAAAK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AAXAAAAAAAAAAAAAAAAAAAAAAAAAAAAAAAAAAAAAAAAAAAAAAAAAAAA&#10;AAAAAAAAAAAAAAAAAAAAAAAAAAAAAAAAAAAAAAAAAAAAAAAAAAAAAAAAAAAAAAAAAAAAAAAAAAAA&#10;AAAAAAAAAAAAAAAAAAAAAAAAAAAAAAAAAAAAAAAAAAAAAAAAAAAAAAAAAAAAAAAAAAAAAAAAAAAA&#10;AAAAAAAAAAAAAAAAAAAAAAAAAAAAAAAAAAAAAAAAAAAAAAAAAADwAAAA+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AAAqBQQAnvX0AMn6+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gAAACN&#10;AAAAPAAAAFUAAAC5AAAA+wAAAAAAAACWAAAA/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wAAABQAAAAAAAAAAAAA&#10;AAAAAAAAAAAAAAAAAAAAAAAAAAAAAAAAAAAAAAAAAAAAAAAAAAAAAAAAAAAAAAAAAAAAAAAAAAAA&#10;AAAAAAAAAAAAAAAAAAAAAAAAAAAAAAAAAAAAAAAAAAAAAAAAAAAAAAAAAAAAAAAAAAAAAAAAAAAA&#10;AAAAAAAAAAAAAAAAAAAAAAAAAAAAAAAAAAAAAAAAAAAAAAAAAAAAAAAAAAAAAAAAAAAAAAAAAAAA&#10;AAAAAAAAAAAAAO0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gEBAMf6+gC8&#10;+P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6AAAArQAAAEgAAABEAAAAeAAAAK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AAAAFQAAAAAAAAAAAAAAAAAAAAAAAAAAAAAAAAAAAAAAAAAAAAAAAAAA&#10;AAAAAAAAAAAAAAAAAAAAAAAAAAAAAAAAAAAAAAAAAAAAAAAAAAAAAAAAAAAAAAAAAAAAAAAAAAAA&#10;AAAAAAAAAAAAAAAAAAAAAAAAAAAAAAAAAAAAAAAAAAAAAAAAAAAAAAAAAAAAAAAAAAAAAAAAAAAA&#10;AAAAAAAAAAAAAAAAAAAAAAAAAAAAAAAAAAAAAAAAAAAAAAAAAAAA7Q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AgIAqvb2AM/7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I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YAAAAUAAAAAAAAAAAA&#10;AAAAAAAAAAAAAAAAAAAAAAAAAAAAAAAAAAAAAAAAAAAAAAAAAAAAAAAAAAAAAAAAAAAAAAAAAAAA&#10;AAAAAAAAAAAAAAAAAAAAAAAAAAAAAAAAAAAAAAAAAAAAAAAAAAAAAAAAAAAAAAAAAAAAAAAAAAAA&#10;AAAAAAAAAAAAAAAAAAAAAAAAAAAAAAAAAAAAAAAAAAAAAAAAAAAAAAAAAAAAAAAAAAAAAAAAAAAA&#10;AAAAAAAAAAAAAADyAAAA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AAABEAAAAAAAAAAAAAAAAAAAAAAAAAAAAAAAAAAAAAAAAAAAAAAAAA&#10;AAAAAAAAAAAAAAAAAAAAAAAAAAAAAAAAAAAAAAAAAAAAAAAAAAAAAAAAAAAAAAAAAAAAAAAAAAAA&#10;AAAAAAAAAAAAAAAAAAAAAAAAAAAAAAAAAAAAAAAAAAAAAAAAAAAAAAAAAAAAAAAAAAAAAAAAAAAA&#10;AAAAAAAAAAAAAAAAAAAAAAAAAAAAAAAAAAAAAAAAAAAAAAAAAAAAAPIAAAD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AABwAAAAAAAAAA&#10;AAAAAAAAAAAAAAAAAAAAAAAAAAAAAAAAAAAAAAAAAAAAAAAAAAAAAAAAAAAAAAAAAAAAAAAAAAAA&#10;AAAAAAAAAAAAAAAAAAAAAAAAAAAAAAAAAAAAAAAAAAAAAAAAAAAAAAAAAAAAAAAAAAAAAAAAAAAA&#10;AAAAAAAAAAAAAAAAAAAAAAAAAAAAAAAAAAAAAAAAAAAAAAAAAAAAAAAAAAAAAAAAAAAAAAAAAAAA&#10;AAAAAAAAAAAAAAAA9AAAAP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AAABsAAAAAAAAA&#10;AAAAAAAAAAAAAAAAAAAAAAAAAAAAAAAAAAAAAAAAAAAAAAAAyQAAAOcAAAAAAAAAAAAAAAAAAAAA&#10;AAAAAAAAAAAAAAAAAAAAAAAAAAAAAAAAAAAAAAAAAAAAAAAAAAAAAAAAAAAAAAAAAAAAAAAAAAAA&#10;AAAAAAAAAAAAAAAAAAAAAAAAAAAAAAAAAAAAAAAAAAAAAAAAAAD3AAAA9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MAAAAAAAAAAAAAAAAAAAAAAAAAAAAAAAAAAAAAAAAAAAAAAAAAAAAA&#10;AAAAAAAAAAAAAAAAAAAAAAAAAAAAAAAAAAAAAAAAAAAAAAAAAAAAAAAAAAAAAAAAAAAAAAAAAAAA&#10;AAAAAAAAAAAAAAAAAAAAAAAAAAAAAAAAAAAAAAAAAAAAAAAAAAAAAAAAAAAAAAAAAAAAAAAAAAAA&#10;AAAAAAAAAAAAAAAAAAAAAAAAAAAAAAAAAAAAAAAAAAAAAAAAAAAAAAD1AAAA/w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TAAAAAAAAAAAAAAAAAAAAAAAAAAAAAAAAAAAAAAAA&#10;AAAAAAAAAAAAAAAAANAAAAD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MA&#10;AAAAAAAAAAAAAAAAAAAAAAAAAAAAAAAAAAAAAAAAAAAAAAAAAAAAAAAA3w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8AAAAAAAAAAAAAAAAAAAAAAAAAAAAAAAAAAAAAAAAAAAAA&#10;AAAAAAAAAAAAAAAAAAAAAAAAAAAAAAAAAAAAAAAAAAAAAAAAAAAAAAAAAAAAAAAAAAAAAAAAAAAA&#10;AAAAAAAAAAAAAAAAAAAAAAAAAAAAAAAAAAAAAAAAAAAAAAAAAAAAAAAAAAAAAAAAAAAAAAAAAAAA&#10;AAAAAAAAAAAAAAAAAAAAAAAAAAAAAAAAAAAAAAAAAAAAAAAAAAAAAAAAAAAAAAD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AAAA/QAAAAAAAAAAAAAAAAAAAAAAAAAAAAAAAAAAAAAA&#10;AAAAAAAAAAAAAAA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C&#10;AAAAAAAAAAAAAAAAAAAAAAAAAAAAAAAAAAAAAAAAAAAAAAAAAAAAAAAAAB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7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PcAAAAAAAAAAAAAAAAAAAAAAAAAAAAAAAAAAAAA&#10;AAAAAAAAAAAAAAAAAAAAKwAAAA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9AAAA&#10;5gAAAAAAAAAAAAAAAAAAAAAAAAAAAAAAAAAAAAAAAAAAAAAAAAAAAAAAAAA+AAAA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Q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AAADcAAAAAAAAAAAAAAAAAAAAAAAAAAAAAAAAAAAA&#10;AAAAAAAAAAAAAAAAAAAAABQAAAB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6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0AAAAAAAAAAAAAAAAAAAAAAAAAAAAAAAAAAAAAAAAAAAAAAAAAAAAAAAAAAAAAAG8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/38AAAAAAAAAAAAAEgAAAAAAAAAAAAAAAAAAAAAAAAAAAAAAAAAA&#10;AAAAAAAAAAAAAAAAAAAAAAAAAAAAAAAAAAAAAAAAAAAAAAAAAAAAAAAAAAAAAAAAAAAAAAAAAAAA&#10;AAAAAAAAAAAAAAAAAAAAAAAAAAAAAAAAAAAAAAAAAAAAAAAAAAAAAAAAAAAAAAAAAAAAAAAAAAAA&#10;AAAAAAAAAAAAAAAAAAAAAAAAAAAAAAAAAAAAAAAAAAAAAAAAAAAAAAAAAAAAAAAAAAAAAAAAAP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P//ADAGBQAcAw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VAAAA7QAAAAAAAAAAAAAAAAAAAAAA&#10;AAAAAAAAAAAAAAAAAAAAAAAAAAAAAAAAAAAdAAAAl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t/f0ASwkKAFsL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cAAACvAAAAAAAAAAAAAAAAAAAAAAAAAAAAAAAAAAAAAAAAAAAAAAAAAAAAAAAAAAAA&#10;AABQAAAA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BAQDw/f4A7P3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AAAAKcAAAAAAAAAAAAAAAAAAAAA&#10;AAAAAAAAAAAAAAAAAAAAAAAAAAAAAAAAAAAAAAAAAAAAAABmAAAApQAAAA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4AAAAI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AAAALQAAAAAAAAAAAAAAAAAAAAAAAAAAAAAAAAAAAAAAAAAAAAAAAAAAAAA&#10;AAAAAAAAAAAAAABaAAAAwAAAAD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5f38AHcODwA/Bw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2AAAAkgAAAAAAAAAAAAAA&#10;AAAAAAAAAAAAAAAAAAAAAAAAAAAAAAAAAAAAAAAAAAAAAAAAAAAAAAAAAAA2AAAAugAAAH4AAAA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FAAAABAAAAAQAAAAE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EAAAABAAAAAUAAAACAAAAAAAAAAAAAAAAAAAAAAAAAAAAAAAAAAAAAAAA&#10;AAAAAAAAAAAAAAAAAAAAAAAAAAAAAAAAAAAAAAAAAAAAAAAAAAAAAAAAAAAAAAAAAAAAAAAAAAAA&#10;AAAAAAAAAAAAAAAAAAAAAAAAAAAAAAAAAAAAAAAAAAACAAAABAAAAAQAAAAE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QAAAAEAAAABAAAAAQAAAAE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AAAACwEBAAg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7AAAAmgAAAGYAAAAAAAAAAAAAAAAAAAAAAAAAAAAAAAAAAAAAAAAA&#10;AAAAAAAAAAAAAAAAAAAAAAAAAAAQAAAAgQAAAFoAAACWAAAApQAAAO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8AAAAbAAAAGwAAACUAAAAcAAAAFAAA&#10;AAQAAAD+AAAAAAAAAAIAAAD6AAAA7AAAAOAAAADYAAAA6QAAAOYAAAD1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QAAACoAAAAxAAAAJAAAAAkAAAD/AAAAAwAAAPgA&#10;AADbAAAAygAAANYAAADuAAAAAAAAAAAAAAAAAAAAAAAAAAAAAAAAAAAAAAAAAAAAAAAAAAAAAAAA&#10;AAAAAAAAAAAAAAAAAAAAAAAAAAAAAAAAAAAAAAAAAAAAAAAAAAAAAAACAAAAGwAAAB8AAAAoAAAA&#10;HgAAABUAAAAGAAAA/wAAAAAAAAABAAAA8gAAAOEAAADTAAAA3wAAAOEAAAD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AAABoAAAAZAAAAIgAAACAAAAAWAAAADQAAAP8AAAAAAAAAAAAAAAEAAAD1&#10;AAAA7QAAAOAAAADaAAAA5gAAAOcAAAD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x/v4APAYHALz4&#10;9w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qhAAAAXgAAAAAAAAAAAAAAAAAAAAAAAAAAAAAAAAAAAAAAAAAAAAAAAAAAAAAAAAAAAAAA&#10;AAAAAAAAAAAAAAAAAAAAAAAAAAAAAAAAAAAAAAAAAAAAAAAAAAAAAAAAAAAAAAAAAAAAAAAAAAAA&#10;AAAAAAAAAAAAAAAAAAAAAAAAAAAAAAAAAAAAAAAAAAAAAAAAAAAAAAAAAAAAAAAAAAAAAAAAAAAA&#10;AAAAAAAAAAAAAAAAAAAAAAAAAAAAAAAAAAAAAAAANwAAAM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/wAsBAYAQevpAMr6+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EA&#10;6f79APX//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/v8Agw8QAA8C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/wAqBQYAHgM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wAAAAAAAAAAAAAAAAAAAAAAAAAAAAAAAAAAAAAAAAAAAAAAAAAAAAAAAAAA&#10;AAAAAAAAAAAAAAAAAAAAAAAAAAAAAAAAAAAAAAAAAAAAAAAAAAAAAAAAAAAAAAAAAAAAAAAAAAAA&#10;AAAAAAAAAAAAAAAAAAAAAAAAAAAAAAAAAAAAAAAAAAAAAAAAAAAAAAAAAAAAAAAAAAAAAAAAAAAA&#10;AAAAAAAAAAAAAAAAAAAAAAAAAAAAAAAAAAAAAAAAAAAAAAAAA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3//wCNEBIA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wAAAEcAAAClAAAA&#10;AAAAAAAAAAAAAAAAAAAAAAAAAAAAAAAAAAAAAAAAAAAAAAAAAAAAAAAAAAAAAAAAAAAAAAAAAAAA&#10;AAAAAAAAAAAAAAAAAAAAAAAAAAAAAAABAAAAIAAAAHEAAADHAAAAowAAAD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QAAAJYA&#10;AACkAAAAHQAAAAAAAAAAAAAAAAAAAAAAAAAAAAAAAAAAAAAAAAAAAAAAAAAAAAAAAAAAAAAAAAAA&#10;AAAAAAAAAAAAAAAAAAAAAAAAAAAAAAAAAAAAAAAAAAAAAAAAAAAAAAAAAAAAAAAAAAAAAAAAAAAA&#10;AAAAAAAAAAAAAAAAAAAAAAAAAAAAAAAALQAAALkAAAB6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AAAA0BAQA6Bw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QAAAFwAAABWAAAA3gAAAAAAAAAAAAAAAAAAAAAAAAAAAAAA&#10;AAAAAAAAAAAAAAAAAAAAAAAAAAAAAAAAAAAAAAAAAAAAAAAAAAAAAAAAAAAAAAAAAAAAAAAAAAAA&#10;AAAAAAAAAAcAAABbAAAAvwAAAK8AAAA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CoAAAAaQAAAAAAAAAAAAAAAAAAAAAAAAAAAAAAAAAAAAAA&#10;AAAAAAAAAAAAAAAAAAAAAAAAAAAAAAAAAAAAAAAAAAAAAAAAAAAAAAAAAAAAAAAAAAAAAAAAAAAA&#10;AAAAAAAAAAAAAAAAAAAAAAAAAAAAAAAAAAAAAAAAAAAAAAAAAAAAAAAAAAAAAAAAAAAAAAAAAAAA&#10;CAAAAIUAAACYAAAAD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YAAAAAAAAAAAAAAAAAAAAAAAAAAAAAAAAAAAAAAAAAAAAAAAAAAAAAAAAA&#10;AAAAAAAAAAAAAAAAAAAAAAAAAAAAAAAAAAAAAAAAAAAAAAAAAAAAAAAAAAAAAAAAAAAAAAAAAAAA&#10;AAAAAAAAAAAAAAAAAAAAAAAAAAAAAAAAAAAAAAAAAAAAAAAAAAAAAAAAAAAAAAAAAAAAAAAAAAAA&#10;AAAAAAAAAAAAAAAAAAAAAAAAAAAAAAAAAAAAAAAAAAAAAAAAAAA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6//8AGwMEAH4O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sAAABDAAAAkwAAAPAAAAAAAAAAAAAAAAAAAAAAAAAAAAAAAAAAAAAAAAAAAAAAAAAAAAAAAAAA&#10;AAAAAAAAAAAAAAAAAAAAAAAAAAAAAAAAAAAAAAAAAAAAAAAAAAAAAAAAAAADAAAAUAAAAL8AAACk&#10;AAAAL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AAAAtAAAAEYAAAAA&#10;AAAAAAAAAAAAAAAAAAAAAAAAAAAAAAAAAAAAAAAAAAAAAAAAAAAAAAAAAAAAAAAAAAAAAAAAAAAA&#10;AAAAAAAAAAAAAAAAAAAAAAAAAAAAAAAAAAAAAAAAAAAAAAAAAAAAAAAAAAAAAAAAAAAAAAAAAAAA&#10;AAAAAAAAAAAAAAAAAAAAAAAAAAAAAAAAAAAAAAAAAAAAAAAAAGYAAACjAAAA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Dx//4AEwICAFQJ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AAAABuAAAAQwAAAJ4AAAD0AAAAAAAA&#10;AAAAAAAAAAAAAAAAAAAAAAAAAAAAAAAAAAAAAAAAAAAAAAAAAAAAAAAAAAAAAAAAAAAAAAAAAAAA&#10;AAAAAAAAAAAAAAAAAAAAAAAAAAAAAAAAAwAAAFsAAADAAAAAbw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AAAALUAAAAtAAAAAAAAAAAAAAAAAAAAAAAAAAAAAAAAAAAAAAAAAAAAAAAA&#10;AAAAAAAAAAAAAAAAAAAAAAAAAAAAAAAAAAAAAAAAAAAAAAAAAAAAAAAAAAAAAAAAAAAAAAAAAAAA&#10;AAAAAAAAAAAAAAAAAAAAAAAAAAAAAAAAAAAAAAAAAAAAAAAAAAAAAAAAAAAAAAAAAAAAAAAAAAAA&#10;AAAAAAAAAAAAAAAAAE4AAACoAAAA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zAAAAAAAAAAAAAAAAAAAAAAAAAAAAAAAAAAAAAAAAAAAAAAAAAAAAAAAA&#10;AAAAAAAAAAAAAAAAAAAAAAAAAAAAAAAAAAAAAAAAAAAAAAAAAAAAAAAAAAAAAAAAAAAAAAAAAAAA&#10;AAAAAAAAAAAAAAAAAAAAAAAAAAAAAAAAAAAAAAAAAAAAAAAAAAAAAAAAAAAAAAAAAAAAAAAAAAAA&#10;AAAAAAAAAAAAAAAAAAAAAAAAAAAAAAAAAAAAAAAAAAAAAAAAAAA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j//wAiBAQASAkJAKz39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9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4/z8AEQHCABdCgsAo/b1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yAAAAAAAAAAAAAAAAAAAAAAAAAAAAAAAAAAAAAAAAAAAAAAAA&#10;AAAAAAAAAAAAAAAAAAAAAAAAAAAAAAAAAAAAAAAAAAAAAAAAAAAAAAAAAAAAAAAAAAAAAAAAAAAA&#10;AAAAAAAAAAAAAAAAAAAAAAAAAAAAAAAAAAAAAAAAAAAAAAAAAAAAAAAAAAAAAAAAAAAAAAAAAAAA&#10;AAAAAAAAAAAAAAAAAAAAAAAAAAAAAAAAAAAAAAAAAAAAAAAAAAAAAAAAAAAA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8AAAACgEB&#10;AC4FBgAAAP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h/f0AaQ0NAMv7+gCq9v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7gAAAAAAAAAAAAAAAAAAAAAAAAAAAAAAAAAAAAAAAAAAAAAA&#10;AAAAAAAAAAAAAAAAAAAAAAAAAAAAAAAAAAAAAAAAAAAAAAAAAAAAAAAAAAAAAAAAAAAAAAAAAAAA&#10;AAAAAAAAAAAAAAAAAAAAAAAAAAAAAAAAAAAAAAAAAAAAAAAAAAAAAAAAAAAAAAAAAAAAAAAAAAAA&#10;AAAAAAAAAAAAAAAAAAAAAAAAAAAAAAAAAAAAAAAAAAAAAAAAAAAAAAAAAAAAAA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4A&#10;/wAKAAEACQ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tAAAA+wAA&#10;AAAAAAAAAAAAAAAAAAAAAAAAAAAAAAAAAAAAAAAAAAAAAAAAAAAAAAAAAAAAAAAAAAAAAAAAAAAA&#10;AAAAAAAAAAAAAAAAAAAAAAAAAAAAAAAAAAAAAAAAAAAAAAAAAAAAAAAAAAAAAAAAAAAAAAAAAAAA&#10;AAAAAAAAAAAAAAAAAAAAAAAAAAAAAAAAAAAAAAAAAAAAAAAAAAAAAAAAAAAAAAAAAAAAAAAAAAAA&#10;AAAAAAAAAAAAAAAAAAAAAAAADwAAAA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gIDAKD29ACt9/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QAAADwAAAAAAAAAAAAAAAAAAAAAAAAAAAAAAAAAAAAAAAA&#10;AAAAAAAAAAAAAAAAAAAAAAAAAAAAAAAAAAAAAAAAAAAAAAAAAAAAAAAAAAAAAAAAAAAAAAAAAAAA&#10;AAAAAAAAAAAAAAAAAAAAAAAAAAAAAAAAAAAAAAAAAAAAAAAAAAAAAAAAAAAAAAAAAAAAAAAAAAAA&#10;AAAAAAAAAAAAAAAAAAAAAAAAAAAAAAAAAAAAAAAAAAAAAAAAAAAAAAAAAAAAAAAP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AQ&#10;AgIA0/v7APT/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gAAAO0A&#10;AAAAAAAAAAAAAAAAAAAAAAAAAAAAAAAAAAAAAAAAAAAAAAAAAAAAAAAAAAAAAAAAAAAAAAAAAAAA&#10;AAAAAAAAAAAAAAAAAAAAAAAAAAAAAAAAAAAAAAAAAAAAAAAAAAAAAAAAAAAAAAAAAAAAAAAAAAAA&#10;AAAAAAAAAAAAAAAAAAAAAAAAAAAAAAAAAAAAAAAAAAAAAAAAAAAAAAAAAAAAAAAAAAAAAAAAAAAA&#10;AAAAAAAAAAAAAAAAAAAAAAAAAB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GgMDALL39wCP8/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6AAAA7QAAAAAAAAAAAAAAAAAAAAAAAAAAAAAAAAAAAAAA&#10;AAAAAAAAAAAAAAAAAAAAAAAAAAAAAAAAAAAAAAAAAAAAAAAAAAAAAAAAAAAAAAAAAAAAAAAAAAAA&#10;AAAAAAAAAAAAAAAAAAAAAAAAAAAAAAAAAAAAAAAAAAAAAAAAAAAAAAAAAAAAAAAAAAAAAAAAAAAA&#10;AAAAAAAAAAAAAAAAAAAAAAAAAAAAAAAAAAAAAAAAAAAAAAAAAAAAAAAAAAAAAAAAEg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D0/v8A&#10;0Pr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QAAAOwAAAAAAAAAAAAAAAAAAAAAAAAAAAAAAAAAAAAAAAAAAAAAAAAAAAAAAAAAAAAAAAAAAAAA&#10;AAAAAAAAAAAAAAAAAAAAAAAAAAAAAAAAAAAAAAAAAAAAAAAAAAAAAAAAAAAAAAAAAAAAAAAAAAAA&#10;AAAAAAAAAAAAAAAAAAAAAAAAAAAAAAAAAAAAAAAAAAAAAAAAAAAAAAAAAAAAAAAAAAAAAAAAAAAA&#10;AAAAAAAAAAAAAAAAAAAAAAAAAAAAAAAAABIAAAA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AgIAyvr5AI/08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7AAAAAAAAAAAAAAAAAAAAAAAAAAAAAAA&#10;AAAAAAAAAAAAAAAAAAAAAAAAAAAAAAAAAAAAAAAAAAAAAAAAAAAAAAAAAAAAAAAAAAAAAAAAAAAA&#10;AAAAAAAAAAAAAAAAAAAAAAAAAAAAAAAAAAAAAAAAAAAAAAAAAAAAAAAAAAAAAAAAAAAAAAAAAAAA&#10;AAAAAAAAAAAAAAAAAAAAAAAAAAAAAAAAAAAAAAAAAAAAAAAAAAAAAAAAAAAAAAAAAAAAAAAAFgAA&#10;AA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AUA&#10;AQAYAw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0AAADnAAAAAAAAAAAAAAAAAAAAAAAAAAAAAAAAAAAAAAAAAAAAAAAAAAAAAAAAAAAAAAAAAAAA&#10;AAAAAAAAAAAAAAAAAAAAAAAAAAAAAAAAAAAAAAAAAAAAAAAAAAAAAAAAAAAAAAAAAAAAAAAAAAAA&#10;AAAAAAAAAAAAAAAAAAAAAAAAAAAAAAAAAAAAAAAAAAAAAAAAAAAAAAAAAAAAAAAAAAAAAAAAAAAA&#10;AAAAAAAAAAAAAAAAAAAAAAAAAAAAAAAAAAAOAAAA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AEA5v38AI3z8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BAAD6&#10;AP8Au/j3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3gAAAAAAAAAAAAAAAAAAAAAAAAAAAAAAAAAAAAAAAAAAAAAAAAAAAAAAAAAAAAAAAAAA&#10;AAAAAAAAAAAAAAAAAAAAAAAAAAAAAAAAAAAAAAAAAAAAAAAAAAAAAAAAAAAAAAAAAAAAAAAAAAAA&#10;AAAAAAAAAAAAAAAAAAAAAAAAAAAAAAAAAAAAAAAAAAAAAAAAAAAAAAAAAAAAAAAAAAAAAAAAAAAA&#10;AAAAAAAAAAAAAAAAAAAAAAAAAAAAAAAAAAAAAAAAAB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HPw7wD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rAAAA/wAAAAEAAAAAAAAAAAAAAAAA&#10;AAAAAAAAAAAAAAAAAAAAAAAAAAAAAAAAAAAAAAAAAAAAAAAAAAAAAAAAAAAAAAAAAAAAAAAAAAAA&#10;AAAAAAAAAAAAAAAAAAAAAAAAAAAAAAAAAAAAAAAAAAAAAAAAAAAAAAAAAAAAAAAAAAAAAAAAAAAA&#10;AAAAAAAAAAAAAAAAAAAAAAAAAAAAAAAAAAAAAAAAAAAAAAAAAAAAAAAAAAAAAAAAAAAAAAAAAAAA&#10;AAAAG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Di/f0A&#10;3Pz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8AAADjAAAAAAAAAAAAAAAAAAAAAAAAAAAAAAAAAAAAAAAAAAAAAAAAAAAAAAAAAAAA&#10;AAAAAAAAAAAAAAAAAAAAAAAAAAAAAAAAAAAAAAAAAAAAAAAAAAAAAAAAAAAAAAAAAAAAAAAAAAAA&#10;AAAAAAAAAAAAAAAAAAAAAAAAAAAAAAAAAAAAAAAAAAAAAAAAAAAAAAAAAAAAAAAAAAAAAAAAAAAA&#10;AAAAAAAAAAAAAAAAAAAAAAAAAAAAAAAAAAAAAAAAAAA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8AAAAIQQEAH3x7wDv/v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QAAAOUAAAAAAAAAAAAAAAAAAAAA&#10;AAAAAAAAAAAAAAAAAAAAAAAAAAAAAAAAAAAAAAAAAAAAAAAAAAAAAAAAAAAAAAAAAAAAAAAAAAAA&#10;AAAAAAAAAAAAAAAAAAAAAAAAAAAAAAAAAAAAAAAAAAAAAAAAAAAAAAAAAAAAAAAAAAAAAAAAAAAA&#10;AAAAAAAAAAAAAAAAAAAAAAAAAAAAAAAAAAAAAAAAAAAAAAAAAAAAAAAAAAAAAAAAAAAAAAAAAAAA&#10;AAAAABw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8BAQCz9/cA3vz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AAAADkAAAAAAAAAAAAAAAAAAAAAAAAAAAAAAAAAAAAAAAAAAAAAAAAAAAA&#10;AAAAAAAAAAAAAAAAAAAAAAAAAAAAAAAAAAAAAAAAAAAAAAAAAAAAAAAAAAAAAAAAAAAAAAAAAAAA&#10;AAAAAAAAAAAAAAAAAAAAAAAAAAAAAAAAAAAAAAAAAAAAAAAAAAAAAAAAAAAAAAAAAAAAAAAAAAAA&#10;AAAAAAAAAAAAAAAAAAAAAAAAAAAAAAAAAAAAAAAAAAAAAAAAAAAh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SAgIAoPb0AO7+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E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OEAAAAAAAAAAAAA&#10;AAAAAAAAAAAAAAAAAAAAAAAAAAAAAAAAAAAAAAAAAAAAAAAAAAAAAAAAAAAAAAAAAAAAAAAAAAAA&#10;AAAAAAAAAAAAAAAAAAAAAAAAAAAAAAAAAAAAAAAAAAAAAAAAAAAAAAAAAAAAAAAAAAAAAAAAAAAA&#10;AAAAAAAAAAAAAAAAAAAAAAAAAAAAAAAAAAAAAAAAAAAAAAAAAAAAAAAAAAAAAAAAAAAAAAAAAAAA&#10;AAAAAAAAAAAAABY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QAAAAsCAgAI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AAAAAAAAAAAAAAAAAAAAAAAAAAAAAAAAAAAAAAAAAAAAAAAAAAA&#10;AAAAAAAAAAAAAAAAAAAAAAAAAAAAAAAAAAAAAAAAAAAAAAAAAAAAAAAAAAAAAAAAAAAAAAAAAAAA&#10;AAAAAAAAAAAAAAAAAAAAAAAAAAAAAAAAAAAAAAAAAAAAAAAAAAAAAAAAAAAAAAAAAAAAAAAAAAAA&#10;AAAAAAAAAAAAAAAAAAAAAAAAAAAAAAAAAAAAAAAAAAAAAAAAAAAABwAAAC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gAwQAkPPyALP3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gAAAB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k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Pf//gDR+/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kAAAAAAAAAAAAAAAAAAAAAAAAA&#10;AAAAAAAAAAAAAAAAAAAAAAAAAAAAAAAABQAAAAAAAAAAAAAAAAAAAAAAAAAAAAAAAAAAAAAAAAAA&#10;AAAAAAAAAAAAAAAAAAAAAAAAAAAAAAAAAAAAAAAAAAAAAAAAAAAAAAAAAAAAAAAAAAAAAAAAAAAA&#10;AAAAAAAAAAAAAAAAAAAAAAAAAAAAAAAAAAAAAAAAAA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D9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UAAADmAAAAGgAAAAAAAAAAAAAAAAAAAAAAAAAAAAAAAAAAAAAA&#10;AAAAAAAAAAAAAAAAAAAAAAAAAAAAAAAAAAAAAAAAAAAAAAAAAAAAAAAAAAAAAAAAAAAAAAAAAAAA&#10;AAAAAAAAAAAAAAAAAAAAAAAAAAAAAAAAAAAAAAAAAAAAAAAAAAAAAAAAAAAAAAAAAAAAAAAAAAAA&#10;AAAAAAAAAAAAAAAAAAAAAAAAAAAAAAAAAAAAAAAAAAAAAAAAAAAAAAQAAAA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AwMAm/T0AKr29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gAAAAAAAAAAAAAAAAAAAAAAAAAAAAAAAAAAAAAAAAAAAAAAAAAAAP0AAADPAAAA6wAAAAsAAAD/&#10;AAAAAAAAAAAAAAAAAAAAAAAAAAAAAAAAAAAAAAAAAAAAAAAAAAAAAAAAAAAAAAAAAAAAAAAAAAAA&#10;AAAAAAAAAAAAAAAAAAAAAAAAAAAAAAAAAAAAAAAAAAAAAAAAAAAAAAAAAAAAAAAAAAAAAAAAAAAA&#10;AAAAAAAAAAAAAAAAAAAAAAAAAAAAAAAAAAAAAAAAAAAAAAAAAAcAAAD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wAAAOIAAAAa&#10;AAAAAAAAAAAAAAAAAAAAAAAAAAAAAAAAAAAAAAAAAAAAAAAAAAAAAAAAAAAAAAAAAAAAAAAAAAAA&#10;AAAAAAAAAAAAAAAAAAAAAAAAAAAAAAAAAAAAAAAAAAAAAAAAAAAAAAAAAAAAAAAAAAAAAAAAAAAA&#10;AAAAAAAAAAAAAAAAAAAAAAAAAAAAAAAAAAAAAAAAAAAAAAAAAAAAAAAAAAAAAAAAAAAAAAAAAAAA&#10;AAAAAAAAAAAAAAAAAAAAACg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AwBAgAVAw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wAAAPEAAAAAAAAA&#10;AAAAAAAAAAAAAAAAAAAAAAAAAAAAAAAAAAAAAAAAAAD+AAAAZQAAAN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xAAAA3wAAADgAAAAAAAAAAAAAAAAAAAAAAAAAAAAAAAAAAAAA&#10;AAAAAAAAAAAAAAAAAAAAAAAAAAAAAAAAAAAAAAAAAAAAAAAAAAAAAAAAAAAAAAAAAAAAAAAAAAAA&#10;AAAAAAAAAAAAAAAAAAAAAAAAAAAAAAAAAAAAAAAAAAAAAAAAAAAAAAAAAAAAAAAAAAAAAAAAAAAA&#10;AAAAAAAAAAAAAAAAAAAAAAAAAAAAAAAAAAAAAAAAAAAAAAAAAAAAAAAAAAAA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MAQEA0fv6AKT1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EAAAACAAAAAAAAAAAAAAAAAAAAAAAAAAAAAAAAAAAAAAAAAAAAAAAAAAAAAAAAAAAA&#10;AAAAAAAAAAAAAAAAAAAAAAAAAAAAAAAAAAAAAAAAAAAAAAAAAAAAAAAAAAAAAAAAAAAAAAAAAAAA&#10;AAAAAAAAAAAAAAAAAAAAAAD/AAAA/AAAAAAAAAAAAAAAAAAAAAAAAAAAAAAAAAAAAAAAAAAAAAAA&#10;AAAAAAUAAAA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1wAAAPwAAAAAAAAAAAAAAAAAAAAAAAAAAAAA&#10;AAAAAAAAAAAAAAAAAAAAAAAAAAAAAAAAAAAAAAAAAAAAAAAAAAAAAAAAAAAAAAAAAAAAAAAAAAAA&#10;AAAAAAAAAAAAAAAAAAAAAAAAAAAAAAAAAAAAAAAAAAAAAAAAAAAAAAAAAAAAAAAAAAAAAAAAAAAA&#10;AAAAAAAAAAAAAAAAAAAAAAAAAAAAAAAAAAAAAAAAAAAAAAAAAAAAAAAAAAAAAAAAAAAAEQAAAC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gAAAAAAAAAAAAAAAAAAAAAAAAAA&#10;AAAAAAAAAAAAAAAAAAAAAAAAAAAAAAAAAAAAAAAAAAAAAAAAAAAAAAAAAAAAAAAAAAAAAAAAAAAA&#10;AAAAAAAAAAAAAAAAAAAAAAAAAAAAAAAAAAAAAAAAAAAAAAAAAAAAAAAAAAAAAAAAAAAAAAAAAAAA&#10;AAAAAAAAAAAAAAAAAAAAAAAAAAAAAAAAAAAAAAAAAAAAAAAAAAAAAAAAAAAAAAAAAAAAAAAAAAAA&#10;IAAAAC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AAAAvAAAAAAAAAAAAAAAAAAAAAAAAAAAAAAAAAAAAAAAAAAA&#10;AAAAAAAAAAAAAAAAAAAAAAAAAAAAAAAAAAAAAAAAAAAAAAAAAAAAAAAAAAAAAAAAAAAAAAAAAAAA&#10;AAAAAAAAAAAAAAAAAAAAAAAAAAAAAAAAAAAAAAAAAAAAAAAAAAAAAAAAAAAAAAAAAAAAAAAAAAAA&#10;AAAAAAAAAAAAAAAAAAAAAAAAAAAAAAAAAAAAAAAAAAAAAAAAAAAAAAAAAAAAPgAAABI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6f79AE8ICQ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gAAADWAAAAAAAAAAAAAAAAAAAAAAAAAAAAAAAAAAAA&#10;AAAAAAAAAAAAAAAAAAAAAAAAAAAAAAAAAAAAAAAAAAAAAAAAAAAAAAAAAAAAAAAAAAAAAAAAAAAA&#10;AAAAAAAAAAAAAAAAAAAAAAAAAAAAAAAAAAAAAAAAAAAAAAAAAAAAAAAAAAAAAAAAAAAAAAAAAAAA&#10;AAAAAAAAAAAAAAAAAAAAAAAAAAAAAAAAAAAAAAAAAAAAAAAAAAAAAAAAAAAAAAAAAAA3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Dp/v0A/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UAAADdAAAAIwAAAAAAAAAAAAAAAAAAAAAAAAAAAAAAAAAAAAAAAAAAAAAAAAAAAAAA&#10;AAAAAAAAAAAAAAAAAAAAAAAAAAAAAAAAAAAAAAAAAAAAAAAAAAAAAAAAAAAAAAAAAAAAAAAAAAAA&#10;AAAAAAAAAAAAAAAAAAAAAAAAAAAAAAAAAAAAAAAAAAAAAAAAAAAAAAAAAAAAAAAAAAAAAAAAAAAA&#10;AAAAAAAAAAAAAAAAAAAAAAAAAAAAAAAAAAAAAA4AAAA7AAAA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1/v4AFwMDACQEBQDc/P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gAAAK4AAAAAAAAAAAAAAAAAAAAA&#10;AAAAAAAAAAAAAAAAAAAAAAAAAAAAAAAAAAAAAAAAAAAAAAAAAAAAAAAAAAAAAAAAAAAAAAAAAAAA&#10;AAAAAAAAAAAAAAAAAAAAAAAAAAAAAAAAAAAAAAAAAAAAAAAAAAAAAAAAAAAAAAAAAAAAAAAAAAAA&#10;AAAAAAAAAAAAAAAAAAAAAAAAAAAAAAAAAAAAAAAAAAAAAAAAAAAAAAAAAAAAAAAAAAAAAAAAAAAA&#10;AAAAAFI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PT//wAoBAQAqhMUACIE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AAAAAAAAAAAAAAAAAAAAAAAAAAAAAAAAAAAAAAAAAAAAAAAAAAAAAAAAAAA&#10;AAAAAAAAAAAAAAAAAAAAAAAAAAAAAAAAAAAAAAAAAAAAAAAAAAAAAAAAAAAAAAAAAAAAAAAAAAAA&#10;AAAAAAAAAAAAAAAAAAAAAAAAAAAAAAAAAAAAAAAAAAAAAAAAAAAAAAAAAAAAAAAAAAAAAAAAAAAA&#10;AAAAAAAAAAAAAAAAAAAAAAAAAAAAAAAAAAAAAAAAAAAAQQAAAB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Ob+/gAsBQYAXwo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8AAABTAAAAtQAAAAAAAAAAAAAAAAAAAAAAAAAAAAAAAAAAAAAAAAAAAAAAAAAAAAAAAAAAAAAA&#10;AAAAAAAAAAAAAAAAAAAAAAAAAAAAAAAAAAAAAAAAAAAAAAAAAAAAAAAAAAAAAAAAAAAAAAAAAAAA&#10;AAAAAAAAAAAAAAAAAAAAAAAAAAAAAAAAAAAAAAAAAAAAAAAAAAAAoQAAAE0AAAD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LAAAAzAAAAAAAAAAAAAAA&#10;AAAAAAAAAAAAAAAAAAAAAAAAAAAAAAAAAAAAAAAAAAAAAAAAAAAAAAAAAAAAAAAAAAAAAAAAAAAA&#10;AAAAAAAAAAAAAAAAAAAAAAAAAAAAAAAAAAAAAAAAAAAAAAAAAAAAAAAAAAAAAAAAAAAAAAAAAAAA&#10;AAAAAAAAAAAAAAAAAAAAAAAAAAAAAAAAAAAAAAAAAAAAAAAAAAAAAAAAAAAAAAAAAAAAAAAAAAAA&#10;AAAAAAAQAAAAT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Nr8+wBNCQkAN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EAAABZAAAAkwAAAAAAAAAAAAAAAAAA&#10;AAAAAAAAAAAAAAAAAAAAAAAAAAAAAAAAAAAAAAAAAAAAAAAAAAAAAAAAAAAAAAAAAAAAAAAAAAAA&#10;AAAAAAAAAAAAAAAAAAAAAAAAAAAAAAAAAAAAAAAAAAAAAAAAAAAAAAAAAAAAAAAAAAAAAAAAAAAA&#10;AAAA9QAAAGgAAABgAAAA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sAAAC/AAAAAAAAAAAAAAAAAAAAAAAAAAAAAAAAAAAAAAAAAAAAAAAAAAAA&#10;AAAAAAAAAAAAAAAAAAAAAAAAAAAAAAAAAAAAAAAAAAAAAAAAAAAAAAAAAAAAAAAAAAAAAAAAAAAA&#10;AAAAAAAAAAAAAAAAAAAAAAAAAAAAAAAAAAAAAAAAAAAAAAAAAAAAAAAAAAAAAAAAAAAAAAAAAAAA&#10;AAAAAAAAAAAAAAAAAAAAAAAAAAAAAAAAAAAAAAAAAAAAAAEAAAB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v//AA4CAgCkEhUAJwQ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AAABuAAAAUQAAANgAAAAAAAAAAAAAAAAAAAAAAAAAAAAAAAAAAAAAAAAAAAAA&#10;AAAAAAAAAAAAAAAAAAAAAAAAAAAAAAAAAAAAAAAAAAAAAAAAAAAAAAAAAAAAAAAAAAAAAAAAAAAA&#10;AAAAAAAAAAAAAAAAAAAAAAAAAAAAAAAA/wAAALUAAAA9AAAAm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sAAAD4AAAAAAAA&#10;AAAAAAAAAAAAAAAAAAAAAAAAAAAAAAAAAAAAAAAAAAAAAAAAAAAAAAAAAAAAAAAAAAAAAAAAAAAA&#10;AAAAAAAAAAAAAAAAAAAAAAAAAAAAAAAAAAAAAAAAAAAAAAAAAAAAAAAAAAAAAAAAAAAAAAAAAAAA&#10;AAAAAAAAAAAAAAAAAAAAAAAAAAAAAAAAAAAAAAAAAAAAAAAAAAAAAAAAAAAAAAAAAAAAAAAAAAAA&#10;AAAAAAAAAAAAAC0AAAA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AAA8P7+AA0CAQAt&#10;BQ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MMAAABFAAAAAAAAAAAAAAAAAAAAAAAAAAAAAAAAAAAAAAAA&#10;AAAAAAAAAAAAAAAAAAAAAAAAAAAAAAAAAAAAAAAAAAAAAAAAAAAAAAAAAAAAAAAAAAAAAAAAAAAA&#10;AAAAAAAAAAAAAAAAAAAAAAAAAAAAAAAAAAAAAAAAAAAAAAAAAAAAAAAAAAAAAAAAAAAAAAAAAAAA&#10;AAAAAAAAAAAAAAAAAAAAAAAAAAAAAAAAAAAAAAAAAAAAAAAAAAAAFgAAAFwAAAB5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5v39AIkPEQD9AAAAr/f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EBAAIAAAA36ecA9f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mfX0AJj0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QAAAC0AAAAoAAAAJQAAABoAAAATAAAADgAAAAEAAAD/AAAAAAAAAPQAAADuAAAA5QAAAN4AAADY&#10;AAAA3AAAAO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EAAAAgAAAAJgAAACMAAAAkAAAAEwAAABAAAAAG&#10;AAAA/wAAAAIAAAD6AAAA7wAAAOsAAADeAAAA2gAAANwAAADeAAAA8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CwAAAAQAAAD/AAAAAQAAAP0AAAD0AAAA+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AUAAQASAgIA/wAAAAAA&#10;AAAAAAAAAAAAAAAAAAAAAAAAAAAAAAAAAAAAAAAAAAAAAAAAAAAAAAAAAAAAAAAAAAAAAAAAAAAA&#10;AAAAAAAAAAAAAAAAAAAAAAAAAAAAAAAAAAAAAAAAAAAAAAAAAAAAAAAAAAAAAAAAAAAAAAAAAAAA&#10;AAAAAAAAAAAAAAAAAAAAAAAAAAAAAAAAAAAAAAcBAQDi/PwA7v79AIHy8QDG+vkAAQ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gBAQAEAAAAAAAAAPwAAAD4//8AAAAAAAAAAAAAAAAAAAAAAAAAAAAA&#10;AAAAAAAAAAAAAAAAAAAAAAAAAAAAAAAAAAAAAAAAAAAAAAAAAAAAAAAAAAAAAAAAAAAAAAAAAAAA&#10;AAAAAAAAAAAAAAAAAAAAAAAAAAAAAAAAAAAAAAAAAAAAAAAAAAAAAAAAAAAAAAUAAAAIAQEA/gAA&#10;APb//w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BQYAhA8QABQCAwAkBAQA5v39&#10;ABACAgD3//8A6P38AKP29QCc9fQAAwAAAP0AAAAAAAAAAAAAAAAAAAAAAAAAAAAAAAAAAAAAAAAA&#10;AAAAAAAAAAAAAAAAAAAAAAAAAAAAAAAAAAAAAAAAAAAAAAAAAAAAAAAAAAAAAAAAAAAAAAAAAAAA&#10;AAAAAAAAAAAAAAAAAAAAAAAAAAAAAAAAAAAAAAAAAAAAAAAAAAAAAAAAAAAAAAAAAAAAAAAAAAAA&#10;AAAAAAAAAAAAAAAAAAAAAAAAAAAAAAAAAAAAAAAAAAAAAAAAAAADAAAACwEBAPf//w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CwEBAPsAAAD5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AAAAcQAAAAAAAAAAAAAAAAAAAAAAAAAAAAAAAAAAAAAAAAAA&#10;AAAA8wAAAFEAAAC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gICAB8DBAChExMAuvj4AIDx8QD/AAAA9f/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4AAABhAAAA&#10;AAAAAAAAAAAAAAAAAAAAAAAAAAAAAAAAAAAAAAAAAADtAAAATQAAAM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AAAAAAAAAABRAAAArQAAAAEAAAAAAAAAAAAA&#10;AAAAAAAAAAAAAAAAAAAAAAAAAAAAAAAAAAAAAAAAAAAAAAAAAAAAAAAAAAAAAAAAAAAAAAAAAAAA&#10;AAAAAAAAAAAAAAAAAAAAAAAAAAAAAAAAAAAAAAAAAAAAAAAAAAAAAAAAAAAAAAAAAAAAAAAAAAAA&#10;AAAAAAAAAAAAAAAAAAAAAAAAAAAAAAAAAAAAAAAAAAAAAAAAAAAAAAAAAAAAAAAAAAAAAAAAAAAA&#10;AADhAAAARAAAAN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gAAAFkAAAAAAAAAAAAAAAAAAAAAAAAAAAAAAAAAAAAAAAAA&#10;AAAAAOMAAABIAAAA1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CkAAAC/AAAAFwAAAAAAAAAAAAAAAAAAAAAAAAAAAAAA&#10;AAAAAAAAAAAAAAAAAAAAAAAAAAAAAAAAAAAAAAAAAAAAAAAAAAAAAAAAAAAAAAAAAAAAAAAAAAAA&#10;AAAAAAAAAAAAAAAAAAAAAAAAAAAAAAAAAAAAAAAAAAAAAAAAAAAAAAAAAAAAAAAAAAAAAAAAAAAA&#10;AAAAAAAAAAAAAAAAAAAAAAAAAAAAAAAAAAAAAAAAAAAAAAAAAAAAAAAAAAAAAP4AAABZAAAAq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AAAAAAAAAAAAAAA&#10;AIkAAAB2AAAAAAAAAAAAAAAAAAAAAAAAAAAAAAAAAAAAAAAAAAAAAAAAAAAAAAAAAAAAAAAAAAAA&#10;AAAAAAAAAAAAAAAAAAAAAAAAAAAAAAAAAAAAAAAAAAAAAAAAAAAAAAAAAAAAAAAAAAAAAAAAAAAA&#10;AAAAAAAAAAAAAAAAAAAAAAAAAAAAAAAAAAAAAAAAAAAAAAAAAAAAAAAAAAAAAAAAAAAAAAAAAAAA&#10;AAAAAAAAAAAAAAAAAAAAAAAAAAAAAMgAAAA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AAAAAAAAAAAA&#10;AAAAAAAAAAAAAAAAAAAAAAAAAAAAAAAAAAAAAAAAAAA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AAAAAAAAAAAAAAAAAAAAAAAAAAAAAAAAAAAAAAAAAAAAAAAAA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AAAAAAAAAAAAAAAAAAAAAAAAAAAAAAAAAAAAAAAAAAAAAAA&#10;AAAAAAA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AAAAAAAAAAAAAAAAAAAAAAAAAAAAAAAAAAAAAAAAAAAAAAAAAAA&#10;AAAAAAAAAAAAAP8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AAAAAAAA&#10;AAAAAAAAhAAAAHsAAAAAAAAAAAAAAAAAAAAAAAAAAAAAAAAAAAAAAAAAAAAAAAAAAAAAAAAAAAAA&#10;AAAAAAAAAAAAAAAAAAAAAAAAAAAAAAAAAAAAAAAAAAAAAAAAAAAAAAAAAAAAAAAAAAAAAAAAAAAA&#10;AAAAAAAAAAAAAAAAAAAAAAAAAAAAAAAAAAAAAAAAAAAAAAAAAAAAAAAAAAAAAAAAAAAAAAAAAAAA&#10;AAAAAAAAAAAAAAAAAAAAAAAAAAAAAAAAAAAA0wAAADMAAAD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P9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hwAAAPwAAAAAAAAAAAAAAAAAAAAAAAAAAAAAAAAAAAAAAAAA&#10;AAAAAAAAAAAAAAAAAAAAAAAAAAAAAAAAAAAAAAAAAAAAAAAAAAAAAAAAAAAAAAAAAAAAAAAAAAAA&#10;AAAAAAAAAAAAAAAAAAAAAAAAAAAAAAAAAAAAAAAAAAAAAAAAAAAAAAAAAAAAAAAAAAAAAAAAAAAA&#10;AAAAAAAAAAAAAAAAAAAAAAAAAAAAAAAAAAAAAAAAAAAAAAAAAAAAAAAAZQAAAD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0AAAAsgAA&#10;AAAAAAAAAAAAAAAAAAAAAAAAAAAAAAAAAAAAAAAAAAAAAAAAAAAAAAAAAAAAAAAAAAAAAAAAAAAA&#10;AAAAAAAAAAAAAAAAAAAAAAAAAAAAAAAAAAAAAAAAAAAAAAAAAAAAAAAAAAAAAAAAAAAAAAAAAAAA&#10;AAAAAAAAAAAAAAAAAAAAAAAAAAAAAAAAAAAAAAAAAAAAAAAAAAAAAAAAAAAAAAAAAAAAAAAAAAAA&#10;AAAAAAAAAAAAAAAAAAAAAAAAgAAAAB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AAAArAAAA&#10;/wAAAPw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AAAAKsAAADyAAAA/A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cAAAAo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QAAAH0AAACvAAAAAAAAAAAAAAAAAAAAAAAAAAAAAAAAAAAAAAAAAAAAAAAAAAAAAAAAAAAA&#10;AAAAAAAAAAAAAAAAAAAAAAAAAAAAAAAAAAAAAAAAAAAAAAAAAAAAAAAAAAAAAAAAAAAAAAAAAAAA&#10;AAAAAAAAAAAAAAAAAAAAAAAAAAAAAAAAAAAAAAAAAAAAAAAAAAAAAAAAAAAAAAAAAAAAAAAAAAAA&#10;AAAAAAAAAAAAAAAAAAAAAAAAAAAAAAAAAAAAAE4AAABsAAAA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AAAAK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AAAAN4AAAAAAAAAAAAAAAAAAAAAAAAAAAAAAAAAAAAAAAAAAAAAAAAAAAAA&#10;AAAAAAAAAAAAAAAAAAAAAAAAAAAAAAAAAAAAAAAAAAAAAAAAAAAAAAAAAAAAAAAAAAAAAAAAAAAA&#10;AAAAAAAAAAAAAAAAAAAAAAAAAAAAAAAAAAAAAAAAAAAAAAAAAAAAAAAAAAAAAAAAAAAAAAAAAAAA&#10;AAAAAAAAAAAAAAAAAAAAAAAAAAAAAAAAAAAAAAAAAAAAFgAAAI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0AAACKAAAAAAAA&#10;AAAAAAAAAAAAAAAAAAAAAAAAAAAAAAAAAAAAAAAAAAAAAAAAAAAAAAAAAAAAAAAAAAAAAAAAAAAA&#10;AAAAAAAAAAAAAAAAAAAAAAAAAAAAAAAAAAAAAAAAAAAAAAAAAAAAAAAAAAAAAAAAAAAAAAAAAAAA&#10;AAAAAAAAAAAAAAAAAAAAAAAAAAAAAAAAAAAAAAAAAAAAAAAAAAAAAAAAAAAAAAAAAAAAAAAAAAAA&#10;AAAAAAAAAAAAAAAAAABBAAAAh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kAAACtAAAAAAAAAAAAAAAAAAAAAAAAAAAAAAAAAAAAAAAA&#10;AAAAAAAAAAAAAAAAAAAAAAAAAAAAAAAAAAAAAAAAAAAAAAAAAAAAAAAAAAAAAAAAAAAAAAAAAAAA&#10;AAAAAAAAAAAAAAAAAAAAAAAAAAAAAAAAAAAAAAAAAAAAAAAAAAAAAAAAAAAAAAAAAAAAAAAAAAAA&#10;AAAAAAAAAAAAAAAAAAAAAAAAAAAAAAAAAAAAAAAAAAAAAAAAAAAAAAAAAAAAAAB7AAAA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4A&#10;AADgAAAAAAAAAAAAAAAAAAAAAAAAAAAAAAAAAAAAAAAAAAAAAAAAAAAAAAAAAAAAAAAAAAAAAAAA&#10;AAAAAAAAAAAAAAAAAAAAAAAAAAAAAAAAAAAAAAAAAAAAAAAAAAAAAAAAAAAAAAAAAAAAAAAAAAAA&#10;AAAAAAAAAAAAAAAAAAAAAAAAAAAAAAAAAAAAAAAAAAAAAAAAAAAAAAAAAAAAAAAAAAAAAAAAAAAA&#10;AAAAAAAAAAAAAAAAAAAAAAAAAAAAAACYAAAAI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y&#10;//8AOgYIAE4JCgAAAAAAAAAAAAAAAAAAAAAAAAAAAAAAAAAAAAAAAAAAAAAAAAAAAAAAAAAAAAAA&#10;AAAAAAAAAAAAAAAAAAAAAAAAAAAA+AAAAGEAAABZAAAA5wAAAAAAAAAAAAAAAAAAAAAAAAAAAAAA&#10;AAAAAAAAAAAAAAAAAAAAAAAAAAAAAAAAAAAAAAAAAAAAAAAAAAAAAAAAAAAAAAAAAAAAAAAAAAAA&#10;AAAAAAAAAAAAAAAAAAAAAAAAAAAAAAAAAAAAAAAAAAAAAAAAAAAAAAAAAAAAAADHAAAARwAAA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gAAAHUAAAAAAAAAAAAAAAAAAAAAAAAAAAAAAAAA&#10;AAAAAAAAAAAAAAAAAAAAAAAAAAAAAAAAAAAAAAAAAAAAAAAAAAAAAAAAAAAAAAAAAAAAAAAAAAAA&#10;AAAAAAAAAAAAAAAAAAAAAAAAAAAAAAAAAAAAAAAAAAAAAAAAAAAAAAAAAAAAAAAAAAAAAAAAAAAA&#10;AAAAAAAAAAAAAAAAAAAAAAAAAAAAAAAAAAAAAAAAAAAAAAAAAAAAAAAAAAAAAAAAAAAAAB0AAACT&#10;AAAAC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QAAAJIAAABuAAAAAAAAAAAAAAAAAAAAAAAAAAAAAAAAAAAAAAAAAAAAAAAAAAAAAAAAAAAA&#10;AAAAAAAAAAAAAAAAAAAAAAAAAAAAAAAAAAAAAAAAAAAAAAAAAAAAAAAAAAAAAAAAAAAAAAAAAAAA&#10;AAAAAAAAAAAAAAAAAAAAAAAAAAAAAAAAAAAAAAAAAAAAAAAAAAAAAAAAAAAAAAAAAAAAAAAAAAAA&#10;AAAAAAAAAAAAAAAAAAAAAAAAAAAAAAAAAAAAAEkAAACCAAAAc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eAAAAugAAAPUAAA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PUAAADsAAAAUQAAACAAAAAAAAAAAAAAAAAAAAAAAAAAAAAAAAAAAAAAAAAAAAAAAAAAAAAA&#10;AAAAAAAAAAAAAAAAAAAAAAAAAMAAAADiAAAAC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BwEBAAcAAADx//8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UAAACUAAAAFgAAAAAAAAAAAAAA&#10;AAAAAAAAAAAAAAAAAAAAAAAAAAAAAAAAAAAAAAAAAAAAAAAAAAAAAAAAAACnAAAAW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0DAwDl/f0A4f38AEEHCAD5//8A6f7+APj//w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4DBABi7+wAs/f3AAAAAAAAAAAA&#10;AAAAAAAAAAAAAAAAAAAAAAAAAAAAAAAAAAAAAAAAAAAAAAAAAAAAAAAAAAAAAAAAAAAAAAAAAAAA&#10;AAAAAAAAAAAAAAAAAAAAAAAAAAAAAA8AAABOAAAASQAAAC8AAAAdAAAADQAAAAAAAAAAAAAAAAAA&#10;AAAAAAAAAAAAAAAAAAAAAAAAAAAAAAAAAAAAAAAAAAAAAAAAAAAAAAAAAAAA7gAAAOoAAADHAAAA&#10;twAAALwAAAD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AAAAcQAAAMAAAAAIAAAAAAAAAAAAAAAAAAAAAAAAAAAAAAAAAAAAAAAAAAAAAAAA&#10;AAAAAAAAAAAAAAAAAAAAAAAAAAAAAAAAAAAAAAAAAAAAAAAAAAAAAAAAAAAAAAAAAAAAAAAAAAAA&#10;AAAAAAAAAAAAAAAAAAAAAAAAAAAAAAAAAAAAAAAAAAAAAAAAAAAAAAAAAAAAAAAAAAAAAAAAAAAA&#10;AAAAAAAAAAAAAAAAAAAAAAAAAAAAAAAAAAAAAAAAAAAAAgAAAIgAAADdAAAAu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5AAAAhQAAAAEAAAAAAAAAAAAAAAAAAAAAAAAAAAAAAAAAAAAAAAAAAAAAAAAAAAAAAAAA&#10;AAAAAAAAAAAAAAAAzQAAAG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D/ABoCBAAMAQEAqff2ALz59wDN+voAdA0OAOT9/QBbCQsAKAQF&#10;ANv8+w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QAAAKMA&#10;AACjAAAADQAAADQAAAArAAAAHgAAACkAAAASAAAACQAAAAoAAAAAAAAA/wAAAAIAAAD5AAAA9QAA&#10;APkAAADnAAAA3AAAAOUAAADQAAAA0QAAAP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CRAAAAaAAAAAAAAAAAAAAAAAAAAAAA&#10;AAAAAAAAAAAAAAAAAAAAAAAAAAAAAAAAAAAAAAAAAAAAAAAAAAAAAAAA6AAAAEoAAAD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AAAACYEBACm&#10;9fUAvfn4ALj49wD2//8AAAAAAAAAAAAAAAAARwgJAC8FBQByDQ4A+///AOb+/g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4DBABi7+wAs/f3AAAA&#10;AAAAAAAAAAAAAAAAAAAAAAAAAAAAAAAAAAAAAAAAAAAAAAAAAAAAAAAAAAAAAAAAAAAAAAAAAAAA&#10;AAAAAAAAAAAAAAAAAAAAAAAAAAAAAAAAAAAAAAAAAAAAAAAAAAAAAAAAAAAAAAAAAAAAAAAAAAAA&#10;AAAAAwAAAA0AAAANAAAA/wAAAP8AAAADAAAA9wAAAPEAAAD7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AAAoQAAAE0AAAAAAAAAAAAAAAAAAAAAAAAAAAAAAAAAAAAAAAAAAAAAAAAAAAAAAAAAAAAAAAAA&#10;AAAAAAAAAAAAAPkAAABzAAAAz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YAAAAqBQUAoPX1AGzw7gD/AAAAAAAAAAAAAEMAAAAzAAAAlAAAAPa5&#10;+PcAvvn4AL35+QBBBwcAfw4QAOL9/AD2//8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9AAAA8AAAAP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8A&#10;AADEAAAAAAAAAAAAAAAAAAAAAAAAAAAAAAAAAAAAAAAAAAAAAAAAAAAAAAAAAAAAAAAAAAAAAAAA&#10;AAAAAAAAAAAAAAAAAAAAAAAAAAAAAAAAAAAAAAAAAAAAAAAAAAAAAAAAAAAAAAAAAAAAAAAAAAAA&#10;AAAAAAAAAAAAAAAAAAAAAAAAAAAAAAAAAAAAAAAAAAAAAAAAAAAAAAAAAAAAAAAAAAAAAAAAAAAA&#10;AAAAAAAAAAAAAAAAAAAAAAAAAAAAAAAtAAAApwAAAA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gAAALsAAABNAAAAAAAAAAAAAAAAAAAAAAAAAAAAAAAA&#10;AAAAAAAAAAAAAAAAAAAAAAAAAAAAAAAAAAAAAAAAAAAAAAAAAAAAgQAAAK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YBAQAWAwMA0/z7ACzo5gB+8e8A&#10;/wAAAAAAAAAAAAAOAAAAhAAAAIkAAAC1AAAAKwAAAAD7//8Azfr5AJn08wAn6OUAtPf2AB4DB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gAAAGkAAAC1AAAAHgAAAAAAAAAAAAAAAAAAAAAA&#10;AAAAAAAAAAAAAAAAAAAAAAAAAAAAAAAAAAAAAAAAAAAAAAAAAAAAAAAAAAAAAAAAAAAAAAAAAAAA&#10;AAAAAAAAAAAAAAAAAAAAAAAAAAAAAAAAAAAAAAAAAAAAAAAAAAAAAAAAAAAAAAAAAAAAAAAAAAAA&#10;AAAAAAAAAAAAAAAAAAAAAAAAAAAAAAAAAAAAAAAAAAAAAAAAAAAAAAAAAAAAAAAAAAAAAAAAAABA&#10;AAAAoAAAAF0AAAD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1AAAAGwAAACoAAAACgAAAAAAAAAAAAAAAAAAAAAAAAAAAAAAAAAAAAAAAAAAAAAAAAAAAAAA&#10;AAAAAAAAAAAAAAAAAAAAAAAAAAAAAAAAAAAAAAAAAAAAAAAAAAAAAAAAAAAAAAAAAAAAAAAAAAAA&#10;AAAAAAAAAAAAAAAAAAAAAAAAAAAAAAAAAAAAAAAAAAAAAAAAAAAAAAAAAAAAAAAAAAAAAAAAAAAA&#10;AAAAAAAAAAAAAAAAAAAAAAAAAAAAAAAAAAAAAAAAAABQAAAAmAAAAGkAAAD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AAAAAAAAAAAAAAAAAAAAAAAAAAAAAAAAAAAAAAAAAAA&#10;AAAAAAAAAAAAAAAAAAAAAAAAAAAAAAAAAAAAAAAAAAAAAAAAAAAAAGkAAAC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QAAAGEAAAD7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AAAAAAAAAAAAAAAAAAAAAAAAAAAAAAAAAAAAAAAAAAAAAAA&#10;AAAAAAAAAAAAAAAAAAAAAAAAAAAAAAAAAAAAAAAAAAAAAAAAAAAAAAAAAAAAAAAAAKQAAAB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gAAAGEAAAD2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4HCAAXAwMAAwAAAN38/ADL+vkAAAAAAAAAAAAAAAAAAAAAAAAAAAAA&#10;AAAAAAAAAAAAAAAAAAAAAAAAAAAAAAAAAAAAKQUFADIFBgD3//8A9f//ALr49w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AAAAAAAA&#10;AAAAAAAAAAAAAAAAAAAAAAAAAAAAAAAAAAAAAAAAAAAAAAAAAAAAAAAAAAAAAAAAAAAAAAAAAAAA&#10;AAAAAAAAAAAAAAAAAAAAAAAAAAAABwAAALgAAAB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CvAAAAWwAAAP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H0AAAB2AAAACwAAAAAAAAAAAAAAAAAAAAAAAAAAAAAAAAAAAAAAAAAAAAAAAAAAAAAAAAAA&#10;AAAAAAAAAAAAAAAAAAAAAAAAAAAAAADxAAAAUwAAAL0AAAAAAAAAAAAAAAAAAAAAAAAAAP8AAAAE&#10;AQEADwECAHPw7gCu9/YAAAAAAAAAAAAAAAAAAAAAAAAAAAAAAAAAAAAAAAAAAAAAAAAAAAAAAAAA&#10;AAAAAAAAAAAAAAAAAAAAAAAAAAAAAAAAAAAAAAAACwEBAB4EBADX+/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EAAACMAAAAUgAAAAAAAAAAAAAAAAAAAAAAAAAAAAAA&#10;AAAAAAAAAAAAAAAAAAAAAAAAAAAAAAAAAAAAAAAAAAAAAAAAAAAAAAAAAAAAAAAA9QAAAF4AAACu&#10;AAAAAAAAAAAAAAAAAAAAAAAAAAD+AAAACwEBAAwBAgBs7+4Asvj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AAAAKUAAAAWAAAA+wAAAGAAAACm&#10;AAAAAAAAAAAAAAAAAAAAAAAAAAAAAAAAAAAAAAAAAAAAAAAAAAAAAAAAAAAAAAAAEAICAAIAAADu&#10;/v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CAgAG&#10;AAEAiQ8QACwFBQAIAQEAs/j3AITy8gABAP8A9f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AAAAAAAAAAAAAAAAAAAAAAAAAAAAAAAAAAAAAAAAAAAAAAAAAAAAAAAAAAAAAAAAAAAAAAA&#10;AAAAAAAAAAAAAAAAAAAAAAAAAAAAAAAAAAAAAAAAAAAAAAAqAAAArwAAAC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BAAAAYAAAAO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JAAAAmgAA&#10;ABwAAAAAAAAAAAAAAAAAAAAAAAAAAAAAAAAAAAAAAAAAAAAAAAAAAAAAAAAAAAAAAAAAAAAAAAAA&#10;AAAAAAAAAAAAAAAAAAAAAPYAAABmAAAApQAAAAAAAAAAAAAAAAAAAAAAAAAA/gAAAA8BAgANAgIA&#10;ZO7sALX49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QAAAIIAAAD1AAAA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QEAAwAAAAAAAAD8AAAA+v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eAAAAH8AAAAFAAAAAAAAAAAAAAAAAAAAAAAAAAAAAAAAAAAAAAAA&#10;AAAAAAAAAAAAAAAAAAAAAAAAAAAAAAAAAAAAAAAAAAAAAAAAAAAAAAD6AAAAYAAAAKcAAAAAAAAA&#10;AAAAAAAAAAAAAAAAAP4AAAAPAQIADgICAGfv7QCx9/YAAAAAAAAAAAAAAAAAAAAAAAAAAAAAAAAA&#10;AAAAAAAAAAAAAAAAAAAADQAAABEAAAADAAAA+wAAAOoAAAD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WAAAABQAAAAAAAAD4AAAA6gAAAP8AAAAAAAAAAAAAAAAAAAAAAAAAAAAA&#10;AAAAAAAAAAAAAAAAAAAAAAAAAAAAAAAAAAAAAAAAAAAAEAAAABEAAAAAAAAA9wAAAOoAAAD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WAAAABgAAAP8AAAD5AAAA6wAA&#10;AP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AAAAAAAAAAAAAAAAAAAAAAAAAAAAAAAAAAAAAAAAAAAAAAAAAAAAAAAAAAAAAAAA&#10;AAAAAAAAAAAAAAAAAAAAAAAAAAAAAAAAAAAAAAAAAAAAAAAAAAAAAAAAAABDAAAApQAAAB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vAAAAVgAAAL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EAAABUAAAA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QAAACQAAAAmgAAA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IAAABUAAAA7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lAAAAuQAAAC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vwAAAFcAAAD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0AAAC5AAAAY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wAAAFkAAACcAAAAI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cAAACfAAAAPAAAAHYAAAD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gAAAFIAAACkAAAA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j&#10;AAAAQgAAAG4AAAC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AAAAEQAAAD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sgAAAJgAAAA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AAAAEQAAAC1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ZwAAAMQAAAB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AAAAE4AAAC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AAAAKIAAAC9AAAA&#10;N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gAAAHIAAAB2AAAA+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IAAADAAAAAjgAAAB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sAAABgAAAA6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sAAABxAAAAyAAAAHMAAAA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wAAAE0A&#10;AAD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8AAACMAAAAvwAAAHUA&#10;AAA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gAAADsAAAC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oAAAAigAAAMYAAAB4AAAA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QAAAFQAAAB2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gAAAIcAAADOAAAAhgAAAD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IsAAABMAAAA0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sAAAB5AAAAvAAAAKwAAABR&#10;AAAA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oAAABCAAAAn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TAAAAUwAAAK4AAADKAAAAgwAAADIAAAA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wAAABjAAAA&#10;vQAAAIk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sAAAArAAAAdwAAAMYAAAC7AAAAugAAANgAAAD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mAAAAOQAAAL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AAAPwAAAIQAAADFAAAA&#10;uAAAAIQAAABDAAAAGg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kAAAATwAAAF0AAAD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CkAAAAyQAAAH0A&#10;AAB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bAAAAXgAAAJ8AAACMAAAA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wAAAD0AAABpAAAAewAAAB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gAAAI0AAAC1AAAAdgAAAFYAAAA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IAAAACAAAAAAA&#10;AAA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AAAAiQAAAAQAAAADAAAAAAAAAAAAAAAAAAAAAA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gAAABiAAAATgAAALMAAAD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+AAAA&#10;TwAAAFcAAAD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sQAAAEgAAABdAAAAx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AAAAKQAAABKAAAAUgAAAL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QAAAK8A&#10;AABPAAAAQwAAAKo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gAAAC+AAAAvgAAADMAAABjAAAAUwAAAB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QAAAGoAAAA0AAAAcwAAAMYAAAD3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MAAACO&#10;AAAAPwAAAE8AAACeAAAA5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8AAAAuwAAAGMAAAA6AAAAZwAAALIAAAD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IAAACaAAAAUAAAAD8AAABpAAAAsg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AAA&#10;0wAAAJgAAABUAAAANgAAAGoAAACyAAAA5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AADTAAAAlwAAAFYAAAA2AAAA&#10;WgAAAJgAAADWAAAA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5AAAA5AAAAKcAAACnAAAAEAAAAC4AAAA8AAAAMgAA&#10;ADEAAAAVAAAAD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AAAAwgAAAMIAAAAAAAAAEwAAAC4AAAA4AAAAMAAAACYAAAAZAAAA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mAAAA4QAAAMkAAADOAAAA&#10;xgAAAOE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tAAAAvwAAAL8AAAAAAAAADQAAACEAAAApAAAAJQAAADIAAAAcAAAAHAAAAB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AAAA4QAA&#10;AOIAAADOAAAA1AAAANEAAADdAAAA+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QAAAPEAAADVAAAAAAAAAAAA&#10;AAACAAAAEAAAABEAAAAOAAAAEgAAACAAAAAbAAAAFwAAABEAAAAWAAAAGAAAABEAAAARAAAABwAA&#10;AAIAAAAAAAAAAAAAAAAAAAAAAAAAAAAAAAAAAAAAAAAAAAAAAAAAAAAAAAAAAAAAAAAAAAAAAAAA&#10;AAAAAAAAAAAAAAAAAAAAAAAAAAAAAAAAAAAAAAAAAAAAAAAAAAAAAAAAAAAAAAAAAAAAAPwAAADv&#10;AAAA6QAAAOgAAADoAAAA5wAAAOcAAADfAAAA5AAAAO0AAADuAAAA8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OGB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BQAAAAcAAAAIAAAABQAAAAcAAAAQAAAAFAAAABEAAAAJAAAADwAAAAMAAAARAAAABwAA&#10;AP4AAAATAAAACAAAAP0AAAAAAAAAAAAAAAAAAAAAAAAAAAAAAAAAAAAAAAAABAAAAPIAAADxAAAA&#10;AAAAAPEAAAD2AAAA8gAAAPIAAADqAAAA7QAAAPQAAAD5AAAA+AAAAPcAAAD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D9b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9" o:spid="_x0000_s1027" type="#_x0000_t75" alt="Pole Services Fonctionnels - Sce Ressouces Humaines" style="position:absolute;left:5035;top:-481;width:6285;height:2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j0szCAAAA2gAAAA8AAABkcnMvZG93bnJldi54bWxEj0GLwjAUhO/C/ofwFvamyQqKVKPoguBp&#10;F7XQ67N5ttXmpTTRdv+9EQSPw8x8wyxWva3FnVpfOdbwPVIgiHNnKi40pMftcAbCB2SDtWPS8E8e&#10;VsuPwQIT4zre0/0QChEh7BPUUIbQJFL6vCSLfuQa4uidXWsxRNkW0rTYRbit5VipqbRYcVwosaGf&#10;kvLr4WY1ZLvbZZJefru0PvUqO27U9W+Wav312a/nIAL14R1+tXdGwwSeV+IN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Y9LMwgAAANoAAAAPAAAAAAAAAAAAAAAAAJ8C&#10;AABkcnMvZG93bnJldi54bWxQSwUGAAAAAAQABAD3AAAAjgMAAAAA&#10;">
                <v:imagedata r:id="rId3" o:title="Pole Services Fonctionnels - Sce Ressouces Humaines"/>
              </v:shape>
              <v:shape id="Picture 60" o:spid="_x0000_s1028" type="#_x0000_t75" alt="logo csm à partir fichier Mathilde" style="position:absolute;left:55;top:62;width:4965;height:2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pMQ7EAAAA2gAAAA8AAABkcnMvZG93bnJldi54bWxEj0trAkEQhO8B/8PQAS9BZ12MyMZRRAjE&#10;g0I0hxzbnd4H7vQsO7Ovf+8IgRyLqvqK2uwGU4mOGldaVrCYRyCIU6tLzhX8XD9naxDOI2usLJOC&#10;kRzstpOXDSba9vxN3cXnIkDYJaig8L5OpHRpQQbd3NbEwctsY9AH2eRSN9gHuKlkHEUrabDksFBg&#10;TYeC0vulNQres5MZF7fbub8fl79RtqfTW9wqNX0d9h8gPA3+P/zX/tIKVvC8Em6A3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4pMQ7EAAAA2gAAAA8AAAAAAAAAAAAAAAAA&#10;nwIAAGRycy9kb3ducmV2LnhtbFBLBQYAAAAABAAEAPcAAACQAwAAAAA=&#10;">
                <v:imagedata r:id="rId4" o:title="logo csm à partir fichier Mathilde"/>
              </v:shape>
            </v:group>
          </w:pict>
        </mc:Fallback>
      </mc:AlternateContent>
    </w:r>
  </w:p>
  <w:tbl>
    <w:tblPr>
      <w:tblW w:w="12049" w:type="dxa"/>
      <w:tblInd w:w="-21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2049"/>
    </w:tblGrid>
    <w:tr w:rsidR="00A53ADD" w14:paraId="3DDFED2C" w14:textId="77777777" w:rsidTr="00DD77C1">
      <w:trPr>
        <w:trHeight w:val="283"/>
      </w:trPr>
      <w:tc>
        <w:tcPr>
          <w:tcW w:w="12049" w:type="dxa"/>
          <w:tcBorders>
            <w:top w:val="nil"/>
            <w:left w:val="nil"/>
            <w:bottom w:val="nil"/>
            <w:right w:val="nil"/>
          </w:tcBorders>
          <w:shd w:val="clear" w:color="auto" w:fill="D9D9D9"/>
          <w:vAlign w:val="center"/>
        </w:tcPr>
        <w:p w14:paraId="43EC631F" w14:textId="77777777" w:rsidR="00A53ADD" w:rsidRPr="00C45DFF" w:rsidRDefault="00522844" w:rsidP="00C45DFF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4"/>
              <w:szCs w:val="44"/>
            </w:rPr>
          </w:pPr>
          <w:r w:rsidRPr="00C45DFF">
            <w:rPr>
              <w:rFonts w:ascii="Futura PT Medium" w:hAnsi="Futura PT Medium"/>
              <w:b/>
              <w:spacing w:val="100"/>
              <w:sz w:val="44"/>
              <w:szCs w:val="44"/>
            </w:rPr>
            <w:t xml:space="preserve">FICHE DE </w:t>
          </w:r>
          <w:r w:rsidR="00C45DFF" w:rsidRPr="00C45DFF">
            <w:rPr>
              <w:rFonts w:ascii="Futura PT Medium" w:hAnsi="Futura PT Medium"/>
              <w:b/>
              <w:spacing w:val="100"/>
              <w:sz w:val="44"/>
              <w:szCs w:val="44"/>
            </w:rPr>
            <w:t>POSTE</w:t>
          </w:r>
        </w:p>
        <w:p w14:paraId="5EA3682A" w14:textId="54CF7423" w:rsidR="00C45DFF" w:rsidRPr="00F41673" w:rsidRDefault="004D636D" w:rsidP="00242A98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8"/>
              <w:szCs w:val="48"/>
            </w:rPr>
          </w:pPr>
          <w:r>
            <w:rPr>
              <w:rFonts w:ascii="Futura PT Medium" w:hAnsi="Futura PT Medium"/>
              <w:b/>
              <w:spacing w:val="100"/>
              <w:sz w:val="44"/>
              <w:szCs w:val="44"/>
            </w:rPr>
            <w:t>Direction des services fonctionnels</w:t>
          </w:r>
        </w:p>
      </w:tc>
    </w:tr>
  </w:tbl>
  <w:p w14:paraId="529A89A0" w14:textId="77777777" w:rsidR="00267457" w:rsidRPr="00A648F4" w:rsidRDefault="0026745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211F8"/>
    <w:multiLevelType w:val="hybridMultilevel"/>
    <w:tmpl w:val="8F94C568"/>
    <w:lvl w:ilvl="0" w:tplc="48C88AA2">
      <w:start w:val="1"/>
      <w:numFmt w:val="upperLetter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B2536"/>
    <w:multiLevelType w:val="hybridMultilevel"/>
    <w:tmpl w:val="6E4CCCD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F7755A"/>
    <w:multiLevelType w:val="hybridMultilevel"/>
    <w:tmpl w:val="AB92A80C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5045D2D"/>
    <w:multiLevelType w:val="hybridMultilevel"/>
    <w:tmpl w:val="8940ED1A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6842D6"/>
    <w:multiLevelType w:val="hybridMultilevel"/>
    <w:tmpl w:val="B65EC50E"/>
    <w:lvl w:ilvl="0" w:tplc="8EF28194">
      <w:start w:val="1"/>
      <w:numFmt w:val="bullet"/>
      <w:lvlText w:val="-"/>
      <w:lvlJc w:val="left"/>
      <w:pPr>
        <w:ind w:left="108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E944E50"/>
    <w:multiLevelType w:val="hybridMultilevel"/>
    <w:tmpl w:val="442A4D10"/>
    <w:lvl w:ilvl="0" w:tplc="040C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 w15:restartNumberingAfterBreak="0">
    <w:nsid w:val="230B26ED"/>
    <w:multiLevelType w:val="hybridMultilevel"/>
    <w:tmpl w:val="3A8A31EC"/>
    <w:lvl w:ilvl="0" w:tplc="8EF28194">
      <w:start w:val="1"/>
      <w:numFmt w:val="bullet"/>
      <w:lvlText w:val="-"/>
      <w:lvlJc w:val="left"/>
      <w:pPr>
        <w:ind w:left="108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4325700"/>
    <w:multiLevelType w:val="hybridMultilevel"/>
    <w:tmpl w:val="E38E6DC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D82724"/>
    <w:multiLevelType w:val="hybridMultilevel"/>
    <w:tmpl w:val="9F6214A2"/>
    <w:lvl w:ilvl="0" w:tplc="8EF28194">
      <w:start w:val="1"/>
      <w:numFmt w:val="bullet"/>
      <w:lvlText w:val="-"/>
      <w:lvlJc w:val="left"/>
      <w:pPr>
        <w:ind w:left="1068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A1E0C09"/>
    <w:multiLevelType w:val="hybridMultilevel"/>
    <w:tmpl w:val="CDBC2F7C"/>
    <w:lvl w:ilvl="0" w:tplc="8EF28194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295FDB"/>
    <w:multiLevelType w:val="hybridMultilevel"/>
    <w:tmpl w:val="29B8DCE2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F90598C"/>
    <w:multiLevelType w:val="hybridMultilevel"/>
    <w:tmpl w:val="4526251C"/>
    <w:lvl w:ilvl="0" w:tplc="040C0005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2" w15:restartNumberingAfterBreak="0">
    <w:nsid w:val="2F9A55D5"/>
    <w:multiLevelType w:val="hybridMultilevel"/>
    <w:tmpl w:val="11BCB614"/>
    <w:lvl w:ilvl="0" w:tplc="8EF28194">
      <w:start w:val="1"/>
      <w:numFmt w:val="bullet"/>
      <w:lvlText w:val="-"/>
      <w:lvlJc w:val="left"/>
      <w:pPr>
        <w:ind w:left="108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4D750ED"/>
    <w:multiLevelType w:val="hybridMultilevel"/>
    <w:tmpl w:val="B1CA093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E74B7C"/>
    <w:multiLevelType w:val="hybridMultilevel"/>
    <w:tmpl w:val="47E45282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7D650B2"/>
    <w:multiLevelType w:val="hybridMultilevel"/>
    <w:tmpl w:val="832A7C56"/>
    <w:lvl w:ilvl="0" w:tplc="040C0003">
      <w:numFmt w:val="bullet"/>
      <w:pStyle w:val="puce"/>
      <w:lvlText w:val="-"/>
      <w:lvlJc w:val="left"/>
      <w:pPr>
        <w:ind w:left="928" w:hanging="360"/>
      </w:pPr>
      <w:rPr>
        <w:rFonts w:ascii="Tunga" w:eastAsia="Times New Roman" w:hAnsi="Tunga" w:cs="Tung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4C0A"/>
    <w:multiLevelType w:val="hybridMultilevel"/>
    <w:tmpl w:val="E018892C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C5012E8"/>
    <w:multiLevelType w:val="hybridMultilevel"/>
    <w:tmpl w:val="2DFEC466"/>
    <w:name w:val="WW8Num1022"/>
    <w:lvl w:ilvl="0" w:tplc="3994683C">
      <w:start w:val="1"/>
      <w:numFmt w:val="bullet"/>
      <w:pStyle w:val="puce2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8" w15:restartNumberingAfterBreak="0">
    <w:nsid w:val="3CE5576B"/>
    <w:multiLevelType w:val="hybridMultilevel"/>
    <w:tmpl w:val="E8940F12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F4A2AB2"/>
    <w:multiLevelType w:val="hybridMultilevel"/>
    <w:tmpl w:val="5C80196A"/>
    <w:lvl w:ilvl="0" w:tplc="040C0005">
      <w:start w:val="1"/>
      <w:numFmt w:val="bullet"/>
      <w:lvlText w:val=""/>
      <w:lvlJc w:val="left"/>
      <w:pPr>
        <w:ind w:left="-55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62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882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1602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2322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042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</w:abstractNum>
  <w:abstractNum w:abstractNumId="20" w15:restartNumberingAfterBreak="0">
    <w:nsid w:val="401D5DF4"/>
    <w:multiLevelType w:val="hybridMultilevel"/>
    <w:tmpl w:val="29BEEBF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0955C1"/>
    <w:multiLevelType w:val="hybridMultilevel"/>
    <w:tmpl w:val="41E8D41E"/>
    <w:lvl w:ilvl="0" w:tplc="8EF28194">
      <w:start w:val="1"/>
      <w:numFmt w:val="bullet"/>
      <w:lvlText w:val="-"/>
      <w:lvlJc w:val="left"/>
      <w:pPr>
        <w:ind w:left="108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A9C795F"/>
    <w:multiLevelType w:val="hybridMultilevel"/>
    <w:tmpl w:val="4112CC70"/>
    <w:lvl w:ilvl="0" w:tplc="5E182EAE">
      <w:numFmt w:val="bullet"/>
      <w:pStyle w:val="Titre3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E40712"/>
    <w:multiLevelType w:val="hybridMultilevel"/>
    <w:tmpl w:val="0EA8C2F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D21784"/>
    <w:multiLevelType w:val="hybridMultilevel"/>
    <w:tmpl w:val="A0509A8A"/>
    <w:lvl w:ilvl="0" w:tplc="8EF28194">
      <w:start w:val="1"/>
      <w:numFmt w:val="bullet"/>
      <w:lvlText w:val="-"/>
      <w:lvlJc w:val="left"/>
      <w:pPr>
        <w:ind w:left="108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29860BA"/>
    <w:multiLevelType w:val="hybridMultilevel"/>
    <w:tmpl w:val="65806964"/>
    <w:lvl w:ilvl="0" w:tplc="8EF28194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520A45"/>
    <w:multiLevelType w:val="hybridMultilevel"/>
    <w:tmpl w:val="4CFCF31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D21238"/>
    <w:multiLevelType w:val="hybridMultilevel"/>
    <w:tmpl w:val="46BE760A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6152DAC"/>
    <w:multiLevelType w:val="hybridMultilevel"/>
    <w:tmpl w:val="9E20B1CC"/>
    <w:lvl w:ilvl="0" w:tplc="8EF28194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F935F9"/>
    <w:multiLevelType w:val="hybridMultilevel"/>
    <w:tmpl w:val="A742308E"/>
    <w:lvl w:ilvl="0" w:tplc="8EF28194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D402B1"/>
    <w:multiLevelType w:val="hybridMultilevel"/>
    <w:tmpl w:val="D49E50D4"/>
    <w:lvl w:ilvl="0" w:tplc="59DCE0D0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056DFE"/>
    <w:multiLevelType w:val="hybridMultilevel"/>
    <w:tmpl w:val="F3742C9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623D7C"/>
    <w:multiLevelType w:val="hybridMultilevel"/>
    <w:tmpl w:val="D8A865B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7A5E15"/>
    <w:multiLevelType w:val="hybridMultilevel"/>
    <w:tmpl w:val="112ABCD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0D1BC8"/>
    <w:multiLevelType w:val="multilevel"/>
    <w:tmpl w:val="F1247C76"/>
    <w:lvl w:ilvl="0">
      <w:start w:val="1"/>
      <w:numFmt w:val="decimal"/>
      <w:pStyle w:val="Convocn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5" w15:restartNumberingAfterBreak="0">
    <w:nsid w:val="684B5D5D"/>
    <w:multiLevelType w:val="hybridMultilevel"/>
    <w:tmpl w:val="F878CAF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1A1719"/>
    <w:multiLevelType w:val="hybridMultilevel"/>
    <w:tmpl w:val="AEEADD1C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 w15:restartNumberingAfterBreak="0">
    <w:nsid w:val="702F7A00"/>
    <w:multiLevelType w:val="hybridMultilevel"/>
    <w:tmpl w:val="9B0A73E4"/>
    <w:lvl w:ilvl="0" w:tplc="62B6729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0FD5DF9"/>
    <w:multiLevelType w:val="hybridMultilevel"/>
    <w:tmpl w:val="E2045FC6"/>
    <w:lvl w:ilvl="0" w:tplc="8EF28194">
      <w:start w:val="1"/>
      <w:numFmt w:val="bullet"/>
      <w:lvlText w:val="-"/>
      <w:lvlJc w:val="left"/>
      <w:pPr>
        <w:ind w:left="1080" w:hanging="360"/>
      </w:pPr>
      <w:rPr>
        <w:rFonts w:ascii="Sylfaen" w:hAnsi="Sylfaen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5E23013"/>
    <w:multiLevelType w:val="hybridMultilevel"/>
    <w:tmpl w:val="0DC003B4"/>
    <w:lvl w:ilvl="0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0" w15:restartNumberingAfterBreak="0">
    <w:nsid w:val="798A6F8B"/>
    <w:multiLevelType w:val="hybridMultilevel"/>
    <w:tmpl w:val="0ABAC57E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1" w15:restartNumberingAfterBreak="0">
    <w:nsid w:val="7B826F07"/>
    <w:multiLevelType w:val="hybridMultilevel"/>
    <w:tmpl w:val="42760A18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4"/>
  </w:num>
  <w:num w:numId="3">
    <w:abstractNumId w:val="0"/>
  </w:num>
  <w:num w:numId="4">
    <w:abstractNumId w:val="17"/>
  </w:num>
  <w:num w:numId="5">
    <w:abstractNumId w:val="15"/>
  </w:num>
  <w:num w:numId="6">
    <w:abstractNumId w:val="30"/>
  </w:num>
  <w:num w:numId="7">
    <w:abstractNumId w:val="18"/>
  </w:num>
  <w:num w:numId="8">
    <w:abstractNumId w:val="19"/>
  </w:num>
  <w:num w:numId="9">
    <w:abstractNumId w:val="37"/>
  </w:num>
  <w:num w:numId="10">
    <w:abstractNumId w:val="25"/>
  </w:num>
  <w:num w:numId="11">
    <w:abstractNumId w:val="21"/>
  </w:num>
  <w:num w:numId="12">
    <w:abstractNumId w:val="4"/>
  </w:num>
  <w:num w:numId="13">
    <w:abstractNumId w:val="8"/>
  </w:num>
  <w:num w:numId="14">
    <w:abstractNumId w:val="38"/>
  </w:num>
  <w:num w:numId="15">
    <w:abstractNumId w:val="24"/>
  </w:num>
  <w:num w:numId="16">
    <w:abstractNumId w:val="12"/>
  </w:num>
  <w:num w:numId="17">
    <w:abstractNumId w:val="6"/>
  </w:num>
  <w:num w:numId="18">
    <w:abstractNumId w:val="5"/>
  </w:num>
  <w:num w:numId="19">
    <w:abstractNumId w:val="23"/>
  </w:num>
  <w:num w:numId="20">
    <w:abstractNumId w:val="41"/>
  </w:num>
  <w:num w:numId="21">
    <w:abstractNumId w:val="10"/>
  </w:num>
  <w:num w:numId="22">
    <w:abstractNumId w:val="3"/>
  </w:num>
  <w:num w:numId="23">
    <w:abstractNumId w:val="31"/>
  </w:num>
  <w:num w:numId="24">
    <w:abstractNumId w:val="16"/>
  </w:num>
  <w:num w:numId="25">
    <w:abstractNumId w:val="28"/>
  </w:num>
  <w:num w:numId="26">
    <w:abstractNumId w:val="32"/>
  </w:num>
  <w:num w:numId="27">
    <w:abstractNumId w:val="29"/>
  </w:num>
  <w:num w:numId="28">
    <w:abstractNumId w:val="9"/>
  </w:num>
  <w:num w:numId="29">
    <w:abstractNumId w:val="27"/>
  </w:num>
  <w:num w:numId="30">
    <w:abstractNumId w:val="14"/>
  </w:num>
  <w:num w:numId="31">
    <w:abstractNumId w:val="7"/>
  </w:num>
  <w:num w:numId="32">
    <w:abstractNumId w:val="26"/>
  </w:num>
  <w:num w:numId="33">
    <w:abstractNumId w:val="40"/>
  </w:num>
  <w:num w:numId="34">
    <w:abstractNumId w:val="2"/>
  </w:num>
  <w:num w:numId="35">
    <w:abstractNumId w:val="13"/>
  </w:num>
  <w:num w:numId="36">
    <w:abstractNumId w:val="35"/>
  </w:num>
  <w:num w:numId="37">
    <w:abstractNumId w:val="36"/>
  </w:num>
  <w:num w:numId="38">
    <w:abstractNumId w:val="1"/>
  </w:num>
  <w:num w:numId="39">
    <w:abstractNumId w:val="39"/>
  </w:num>
  <w:num w:numId="40">
    <w:abstractNumId w:val="11"/>
  </w:num>
  <w:num w:numId="41">
    <w:abstractNumId w:val="33"/>
  </w:num>
  <w:num w:numId="42">
    <w:abstractNumId w:val="2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5C9"/>
    <w:rsid w:val="0001488E"/>
    <w:rsid w:val="000545F1"/>
    <w:rsid w:val="0005501E"/>
    <w:rsid w:val="00065312"/>
    <w:rsid w:val="000746DE"/>
    <w:rsid w:val="00082853"/>
    <w:rsid w:val="0008519B"/>
    <w:rsid w:val="00085D20"/>
    <w:rsid w:val="000B1058"/>
    <w:rsid w:val="000E5907"/>
    <w:rsid w:val="000F3495"/>
    <w:rsid w:val="000F6B1C"/>
    <w:rsid w:val="001134C1"/>
    <w:rsid w:val="00117073"/>
    <w:rsid w:val="0012450E"/>
    <w:rsid w:val="001445F7"/>
    <w:rsid w:val="001478F4"/>
    <w:rsid w:val="0016226F"/>
    <w:rsid w:val="001626FC"/>
    <w:rsid w:val="00164949"/>
    <w:rsid w:val="001925C9"/>
    <w:rsid w:val="001B10C5"/>
    <w:rsid w:val="001C0603"/>
    <w:rsid w:val="001C50BB"/>
    <w:rsid w:val="001D44DA"/>
    <w:rsid w:val="001D49B9"/>
    <w:rsid w:val="001F1566"/>
    <w:rsid w:val="0020649B"/>
    <w:rsid w:val="0021720C"/>
    <w:rsid w:val="00235B26"/>
    <w:rsid w:val="00235CA0"/>
    <w:rsid w:val="00240EC5"/>
    <w:rsid w:val="00242A98"/>
    <w:rsid w:val="00250064"/>
    <w:rsid w:val="00255A2B"/>
    <w:rsid w:val="00261B86"/>
    <w:rsid w:val="00267457"/>
    <w:rsid w:val="002723D0"/>
    <w:rsid w:val="002828A9"/>
    <w:rsid w:val="00286C4F"/>
    <w:rsid w:val="0029018A"/>
    <w:rsid w:val="00291847"/>
    <w:rsid w:val="00297555"/>
    <w:rsid w:val="002B2DCF"/>
    <w:rsid w:val="002B3D91"/>
    <w:rsid w:val="002C1BBC"/>
    <w:rsid w:val="002D33FE"/>
    <w:rsid w:val="002E0F01"/>
    <w:rsid w:val="002E32D0"/>
    <w:rsid w:val="002E4577"/>
    <w:rsid w:val="002F42D8"/>
    <w:rsid w:val="00311653"/>
    <w:rsid w:val="00321B4F"/>
    <w:rsid w:val="00323EC6"/>
    <w:rsid w:val="00325C17"/>
    <w:rsid w:val="0033683E"/>
    <w:rsid w:val="00343EA0"/>
    <w:rsid w:val="00344741"/>
    <w:rsid w:val="0036018B"/>
    <w:rsid w:val="003703CB"/>
    <w:rsid w:val="003773F8"/>
    <w:rsid w:val="003A36E9"/>
    <w:rsid w:val="003B4854"/>
    <w:rsid w:val="003E0A31"/>
    <w:rsid w:val="003E11CC"/>
    <w:rsid w:val="003E2C5C"/>
    <w:rsid w:val="003F2972"/>
    <w:rsid w:val="00430E3E"/>
    <w:rsid w:val="00437B02"/>
    <w:rsid w:val="00476C63"/>
    <w:rsid w:val="00493A7A"/>
    <w:rsid w:val="00494735"/>
    <w:rsid w:val="004B4B45"/>
    <w:rsid w:val="004D636D"/>
    <w:rsid w:val="004E230E"/>
    <w:rsid w:val="004E6216"/>
    <w:rsid w:val="004F7030"/>
    <w:rsid w:val="0051042D"/>
    <w:rsid w:val="00522844"/>
    <w:rsid w:val="005408BB"/>
    <w:rsid w:val="0054409C"/>
    <w:rsid w:val="00554E2F"/>
    <w:rsid w:val="005844AC"/>
    <w:rsid w:val="00594ED6"/>
    <w:rsid w:val="005B44C9"/>
    <w:rsid w:val="005C29BA"/>
    <w:rsid w:val="005C7445"/>
    <w:rsid w:val="005E3476"/>
    <w:rsid w:val="005E617F"/>
    <w:rsid w:val="005F746A"/>
    <w:rsid w:val="00606853"/>
    <w:rsid w:val="00633138"/>
    <w:rsid w:val="0063378F"/>
    <w:rsid w:val="006540B5"/>
    <w:rsid w:val="00676D60"/>
    <w:rsid w:val="00684F68"/>
    <w:rsid w:val="006A3A26"/>
    <w:rsid w:val="006B3A13"/>
    <w:rsid w:val="006B4953"/>
    <w:rsid w:val="006C673E"/>
    <w:rsid w:val="006D0A8C"/>
    <w:rsid w:val="006D2C52"/>
    <w:rsid w:val="006F32E7"/>
    <w:rsid w:val="00715067"/>
    <w:rsid w:val="00724A6E"/>
    <w:rsid w:val="00787432"/>
    <w:rsid w:val="0079048B"/>
    <w:rsid w:val="007E7B85"/>
    <w:rsid w:val="007F75A0"/>
    <w:rsid w:val="007F7ABC"/>
    <w:rsid w:val="0080193C"/>
    <w:rsid w:val="0080348A"/>
    <w:rsid w:val="00817DD2"/>
    <w:rsid w:val="00823CDD"/>
    <w:rsid w:val="0085001B"/>
    <w:rsid w:val="008514C2"/>
    <w:rsid w:val="00851659"/>
    <w:rsid w:val="008518E6"/>
    <w:rsid w:val="00867712"/>
    <w:rsid w:val="008707A6"/>
    <w:rsid w:val="008820AE"/>
    <w:rsid w:val="0088616A"/>
    <w:rsid w:val="00895D51"/>
    <w:rsid w:val="008B7CCA"/>
    <w:rsid w:val="008C266B"/>
    <w:rsid w:val="008C34E7"/>
    <w:rsid w:val="008F2E97"/>
    <w:rsid w:val="008F6F0A"/>
    <w:rsid w:val="00905613"/>
    <w:rsid w:val="0090643F"/>
    <w:rsid w:val="00917C14"/>
    <w:rsid w:val="009248FC"/>
    <w:rsid w:val="009437A3"/>
    <w:rsid w:val="00955621"/>
    <w:rsid w:val="00970E86"/>
    <w:rsid w:val="00995BA0"/>
    <w:rsid w:val="00A02B64"/>
    <w:rsid w:val="00A14D52"/>
    <w:rsid w:val="00A15622"/>
    <w:rsid w:val="00A37443"/>
    <w:rsid w:val="00A52C13"/>
    <w:rsid w:val="00A53015"/>
    <w:rsid w:val="00A53ADD"/>
    <w:rsid w:val="00A550DB"/>
    <w:rsid w:val="00A648F4"/>
    <w:rsid w:val="00A94A92"/>
    <w:rsid w:val="00B072BD"/>
    <w:rsid w:val="00B10293"/>
    <w:rsid w:val="00B22222"/>
    <w:rsid w:val="00B2315F"/>
    <w:rsid w:val="00B3163E"/>
    <w:rsid w:val="00B37764"/>
    <w:rsid w:val="00B521CA"/>
    <w:rsid w:val="00B7737F"/>
    <w:rsid w:val="00B8076C"/>
    <w:rsid w:val="00B81E48"/>
    <w:rsid w:val="00B90A87"/>
    <w:rsid w:val="00B96C5E"/>
    <w:rsid w:val="00BA6396"/>
    <w:rsid w:val="00BC1E1E"/>
    <w:rsid w:val="00BD2966"/>
    <w:rsid w:val="00BD7FB1"/>
    <w:rsid w:val="00BE49F0"/>
    <w:rsid w:val="00C01461"/>
    <w:rsid w:val="00C36EC3"/>
    <w:rsid w:val="00C45DFF"/>
    <w:rsid w:val="00C64ACE"/>
    <w:rsid w:val="00C91240"/>
    <w:rsid w:val="00CC32DC"/>
    <w:rsid w:val="00CC3AB2"/>
    <w:rsid w:val="00CD2B57"/>
    <w:rsid w:val="00CD7C2C"/>
    <w:rsid w:val="00D206E5"/>
    <w:rsid w:val="00D22C69"/>
    <w:rsid w:val="00D4543B"/>
    <w:rsid w:val="00D65EC8"/>
    <w:rsid w:val="00D76BE7"/>
    <w:rsid w:val="00D946AF"/>
    <w:rsid w:val="00DC0234"/>
    <w:rsid w:val="00DC1D34"/>
    <w:rsid w:val="00DD77C1"/>
    <w:rsid w:val="00DF0352"/>
    <w:rsid w:val="00DF1ED9"/>
    <w:rsid w:val="00DF2284"/>
    <w:rsid w:val="00DF59BD"/>
    <w:rsid w:val="00E3441B"/>
    <w:rsid w:val="00E404F2"/>
    <w:rsid w:val="00E46EF5"/>
    <w:rsid w:val="00E815CD"/>
    <w:rsid w:val="00E964AB"/>
    <w:rsid w:val="00EB331C"/>
    <w:rsid w:val="00ED62A5"/>
    <w:rsid w:val="00EF2854"/>
    <w:rsid w:val="00EF2958"/>
    <w:rsid w:val="00EF7BC6"/>
    <w:rsid w:val="00F02909"/>
    <w:rsid w:val="00F10209"/>
    <w:rsid w:val="00F11E84"/>
    <w:rsid w:val="00F13D1D"/>
    <w:rsid w:val="00F16DF3"/>
    <w:rsid w:val="00F26156"/>
    <w:rsid w:val="00F41673"/>
    <w:rsid w:val="00F41A0A"/>
    <w:rsid w:val="00F43BC4"/>
    <w:rsid w:val="00F72E4A"/>
    <w:rsid w:val="00FA43B8"/>
    <w:rsid w:val="00FD1EDC"/>
    <w:rsid w:val="00FD60C5"/>
    <w:rsid w:val="00FE0A67"/>
    <w:rsid w:val="00FE7898"/>
    <w:rsid w:val="00FF4CA5"/>
    <w:rsid w:val="00FF60FF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2CFAA8B2"/>
  <w15:docId w15:val="{7CDF3265-274F-47DA-AAAD-F424F5FAF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2844"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1626FC"/>
    <w:pPr>
      <w:numPr>
        <w:numId w:val="3"/>
      </w:numPr>
      <w:pBdr>
        <w:top w:val="single" w:sz="4" w:space="3" w:color="auto"/>
        <w:left w:val="single" w:sz="4" w:space="4" w:color="auto"/>
        <w:bottom w:val="single" w:sz="4" w:space="1" w:color="auto"/>
        <w:right w:val="single" w:sz="4" w:space="0" w:color="auto"/>
      </w:pBdr>
      <w:shd w:val="clear" w:color="auto" w:fill="D9D9D9"/>
      <w:spacing w:line="276" w:lineRule="auto"/>
      <w:jc w:val="both"/>
      <w:outlineLvl w:val="0"/>
    </w:pPr>
    <w:rPr>
      <w:rFonts w:eastAsia="Calibri" w:cs="Arial"/>
      <w:b/>
      <w:caps/>
      <w:lang w:eastAsia="x-none"/>
    </w:rPr>
  </w:style>
  <w:style w:type="paragraph" w:styleId="Titre2">
    <w:name w:val="heading 2"/>
    <w:basedOn w:val="Normal"/>
    <w:next w:val="Normal"/>
    <w:link w:val="Titre2Car"/>
    <w:qFormat/>
    <w:rsid w:val="001626FC"/>
    <w:pPr>
      <w:keepNext/>
      <w:numPr>
        <w:numId w:val="6"/>
      </w:numPr>
      <w:suppressAutoHyphens/>
      <w:spacing w:before="240" w:after="60"/>
      <w:jc w:val="both"/>
      <w:outlineLvl w:val="1"/>
    </w:pPr>
    <w:rPr>
      <w:rFonts w:cs="Calibri"/>
      <w:b/>
      <w:bCs/>
      <w:i/>
      <w:iCs/>
      <w:u w:val="single"/>
      <w:lang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33FE"/>
    <w:pPr>
      <w:keepNext/>
      <w:keepLines/>
      <w:numPr>
        <w:numId w:val="1"/>
      </w:numPr>
      <w:spacing w:before="40"/>
      <w:outlineLvl w:val="2"/>
    </w:pPr>
    <w:rPr>
      <w:rFonts w:ascii="Calibri Light" w:hAnsi="Calibri Light"/>
      <w:color w:val="1F4D7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vocn1">
    <w:name w:val="Convoc n1"/>
    <w:basedOn w:val="Titre1"/>
    <w:link w:val="Convocn1Car"/>
    <w:qFormat/>
    <w:rsid w:val="002D33FE"/>
    <w:pPr>
      <w:numPr>
        <w:numId w:val="2"/>
      </w:numPr>
      <w:spacing w:line="240" w:lineRule="auto"/>
      <w:ind w:left="510"/>
      <w:textAlignment w:val="baseline"/>
    </w:pPr>
    <w:rPr>
      <w:b w:val="0"/>
      <w:color w:val="000000"/>
      <w:u w:val="single"/>
    </w:rPr>
  </w:style>
  <w:style w:type="character" w:customStyle="1" w:styleId="Convocn1Car">
    <w:name w:val="Convoc n1 Car"/>
    <w:link w:val="Convocn1"/>
    <w:rsid w:val="002D33FE"/>
    <w:rPr>
      <w:rFonts w:ascii="Times New Roman" w:hAnsi="Times New Roman" w:cs="Arial"/>
      <w:caps/>
      <w:color w:val="000000"/>
      <w:sz w:val="24"/>
      <w:szCs w:val="24"/>
      <w:u w:val="single"/>
      <w:shd w:val="clear" w:color="auto" w:fill="D9D9D9"/>
      <w:lang w:eastAsia="x-none"/>
    </w:rPr>
  </w:style>
  <w:style w:type="character" w:customStyle="1" w:styleId="Titre1Car">
    <w:name w:val="Titre 1 Car"/>
    <w:link w:val="Titre1"/>
    <w:rsid w:val="001626FC"/>
    <w:rPr>
      <w:rFonts w:ascii="Times New Roman" w:hAnsi="Times New Roman" w:cs="Arial"/>
      <w:b/>
      <w:caps/>
      <w:sz w:val="24"/>
      <w:szCs w:val="24"/>
      <w:shd w:val="clear" w:color="auto" w:fill="D9D9D9"/>
      <w:lang w:eastAsia="x-none"/>
    </w:rPr>
  </w:style>
  <w:style w:type="paragraph" w:customStyle="1" w:styleId="Convocn2">
    <w:name w:val="Convoc n2"/>
    <w:basedOn w:val="Titre2"/>
    <w:link w:val="Convocn2Car"/>
    <w:qFormat/>
    <w:rsid w:val="002D33FE"/>
    <w:pPr>
      <w:keepNext w:val="0"/>
      <w:numPr>
        <w:numId w:val="0"/>
      </w:numPr>
      <w:tabs>
        <w:tab w:val="num" w:pos="720"/>
      </w:tabs>
      <w:spacing w:before="0"/>
      <w:ind w:left="720" w:hanging="650"/>
      <w:textAlignment w:val="baseline"/>
    </w:pPr>
    <w:rPr>
      <w:rFonts w:eastAsia="Calibri" w:cs="Arial"/>
      <w:color w:val="000000"/>
    </w:rPr>
  </w:style>
  <w:style w:type="character" w:customStyle="1" w:styleId="Convocn2Car">
    <w:name w:val="Convoc n2 Car"/>
    <w:link w:val="Convocn2"/>
    <w:rsid w:val="002D33FE"/>
    <w:rPr>
      <w:rFonts w:ascii="Calibri" w:eastAsia="Times New Roman" w:hAnsi="Calibri" w:cs="Arial"/>
      <w:b/>
      <w:bCs/>
      <w:i/>
      <w:iCs/>
      <w:color w:val="000000"/>
      <w:u w:val="single"/>
      <w:lang w:eastAsia="ar-SA"/>
    </w:rPr>
  </w:style>
  <w:style w:type="character" w:customStyle="1" w:styleId="Titre2Car">
    <w:name w:val="Titre 2 Car"/>
    <w:link w:val="Titre2"/>
    <w:rsid w:val="001626FC"/>
    <w:rPr>
      <w:rFonts w:ascii="Times New Roman" w:eastAsia="Times New Roman" w:hAnsi="Times New Roman" w:cs="Calibri"/>
      <w:b/>
      <w:bCs/>
      <w:i/>
      <w:iCs/>
      <w:sz w:val="24"/>
      <w:szCs w:val="24"/>
      <w:u w:val="single"/>
      <w:lang w:eastAsia="ar-SA"/>
    </w:rPr>
  </w:style>
  <w:style w:type="paragraph" w:customStyle="1" w:styleId="Convocn3">
    <w:name w:val="Convoc n3"/>
    <w:basedOn w:val="Titre3"/>
    <w:link w:val="Convocn3Car"/>
    <w:qFormat/>
    <w:rsid w:val="002D33FE"/>
    <w:pPr>
      <w:keepLines w:val="0"/>
      <w:numPr>
        <w:numId w:val="0"/>
      </w:numPr>
      <w:tabs>
        <w:tab w:val="num" w:pos="720"/>
      </w:tabs>
      <w:spacing w:before="0"/>
      <w:ind w:left="993" w:hanging="142"/>
    </w:pPr>
    <w:rPr>
      <w:rFonts w:ascii="Calibri" w:eastAsia="Calibri" w:hAnsi="Calibri"/>
      <w:bCs/>
      <w:color w:val="auto"/>
      <w:sz w:val="22"/>
      <w:szCs w:val="22"/>
    </w:rPr>
  </w:style>
  <w:style w:type="character" w:customStyle="1" w:styleId="Convocn3Car">
    <w:name w:val="Convoc n3 Car"/>
    <w:link w:val="Convocn3"/>
    <w:rsid w:val="002D33FE"/>
    <w:rPr>
      <w:rFonts w:ascii="Calibri" w:eastAsia="Times New Roman" w:hAnsi="Calibri" w:cs="Times New Roman"/>
      <w:bCs/>
      <w:color w:val="1F4D78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2D33FE"/>
    <w:rPr>
      <w:rFonts w:ascii="Calibri Light" w:eastAsia="Times New Roman" w:hAnsi="Calibri Light"/>
      <w:color w:val="1F4D78"/>
      <w:sz w:val="24"/>
      <w:szCs w:val="24"/>
    </w:rPr>
  </w:style>
  <w:style w:type="paragraph" w:customStyle="1" w:styleId="puce2">
    <w:name w:val="puce2"/>
    <w:basedOn w:val="Normal"/>
    <w:autoRedefine/>
    <w:qFormat/>
    <w:rsid w:val="001626FC"/>
    <w:pPr>
      <w:numPr>
        <w:numId w:val="4"/>
      </w:numPr>
      <w:suppressAutoHyphens/>
      <w:spacing w:before="40"/>
      <w:jc w:val="both"/>
    </w:pPr>
    <w:rPr>
      <w:rFonts w:eastAsia="Calibri" w:cs="Arial"/>
      <w:bCs/>
      <w:lang w:eastAsia="ar-SA"/>
    </w:rPr>
  </w:style>
  <w:style w:type="paragraph" w:customStyle="1" w:styleId="puce">
    <w:name w:val="puce"/>
    <w:qFormat/>
    <w:rsid w:val="001626FC"/>
    <w:pPr>
      <w:numPr>
        <w:numId w:val="5"/>
      </w:numPr>
      <w:suppressAutoHyphens/>
      <w:spacing w:before="80"/>
      <w:jc w:val="both"/>
    </w:pPr>
    <w:rPr>
      <w:rFonts w:ascii="Arial" w:eastAsia="Times New Roman" w:hAnsi="Arial" w:cs="Arial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F1ED9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F1ED9"/>
    <w:rPr>
      <w:lang w:eastAsia="en-US"/>
    </w:rPr>
  </w:style>
  <w:style w:type="character" w:styleId="Textedelespacerserv">
    <w:name w:val="Placeholder Text"/>
    <w:uiPriority w:val="99"/>
    <w:semiHidden/>
    <w:rsid w:val="0016226F"/>
    <w:rPr>
      <w:color w:val="808080"/>
    </w:rPr>
  </w:style>
  <w:style w:type="table" w:customStyle="1" w:styleId="Grilledetableauclaire1">
    <w:name w:val="Grille de tableau claire1"/>
    <w:basedOn w:val="TableauNormal"/>
    <w:uiPriority w:val="40"/>
    <w:rsid w:val="0016226F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Stylepoledirection">
    <w:name w:val="Style pole direction"/>
    <w:link w:val="StylepoledirectionCar"/>
    <w:qFormat/>
    <w:rsid w:val="0016226F"/>
    <w:rPr>
      <w:color w:val="CF141B"/>
      <w:sz w:val="22"/>
      <w:szCs w:val="22"/>
      <w:lang w:eastAsia="en-US"/>
    </w:rPr>
  </w:style>
  <w:style w:type="character" w:customStyle="1" w:styleId="StyleGRASnomOrganisme">
    <w:name w:val="Style GRAS nom Organisme"/>
    <w:uiPriority w:val="1"/>
    <w:rsid w:val="0016226F"/>
    <w:rPr>
      <w:rFonts w:ascii="Calibri" w:hAnsi="Calibri"/>
      <w:b/>
      <w:color w:val="auto"/>
      <w:sz w:val="22"/>
    </w:rPr>
  </w:style>
  <w:style w:type="character" w:customStyle="1" w:styleId="StylepoledirectionCar">
    <w:name w:val="Style pole direction Car"/>
    <w:link w:val="Stylepoledirection"/>
    <w:rsid w:val="0016226F"/>
    <w:rPr>
      <w:color w:val="CF141B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37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3378F"/>
    <w:rPr>
      <w:rFonts w:ascii="Segoe UI" w:hAnsi="Segoe UI" w:cs="Segoe UI"/>
      <w:sz w:val="18"/>
      <w:szCs w:val="18"/>
      <w:lang w:eastAsia="en-US"/>
    </w:rPr>
  </w:style>
  <w:style w:type="table" w:styleId="Grilledutableau">
    <w:name w:val="Table Grid"/>
    <w:basedOn w:val="TableauNormal"/>
    <w:uiPriority w:val="39"/>
    <w:rsid w:val="004E6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773F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478F4"/>
    <w:pPr>
      <w:spacing w:before="100" w:beforeAutospacing="1" w:after="100" w:afterAutospacing="1"/>
    </w:pPr>
  </w:style>
  <w:style w:type="character" w:styleId="Lienhypertexte">
    <w:name w:val="Hyperlink"/>
    <w:uiPriority w:val="99"/>
    <w:unhideWhenUsed/>
    <w:rsid w:val="00B81E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rutement@comcom-csm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direction-rh@comcom-csm.fr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.haeuW\Downloads\Mod&#232;le%20Fiche%20de%20recrutement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4840C1-CCA8-49CA-8027-E40383926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Fiche de recrutement</Template>
  <TotalTime>177</TotalTime>
  <Pages>6</Pages>
  <Words>1523</Words>
  <Characters>8378</Characters>
  <Application>Microsoft Office Word</Application>
  <DocSecurity>0</DocSecurity>
  <Lines>69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Elodie HAEUW</dc:creator>
  <cp:lastModifiedBy>Elodie HAEUW</cp:lastModifiedBy>
  <cp:revision>24</cp:revision>
  <cp:lastPrinted>2026-02-03T12:57:00Z</cp:lastPrinted>
  <dcterms:created xsi:type="dcterms:W3CDTF">2026-02-03T10:41:00Z</dcterms:created>
  <dcterms:modified xsi:type="dcterms:W3CDTF">2026-02-20T09:58:00Z</dcterms:modified>
</cp:coreProperties>
</file>