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89A64" w14:textId="77777777" w:rsidR="00892F6E" w:rsidRPr="002E4577" w:rsidRDefault="006F053F" w:rsidP="00892F6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  <w:color w:val="F2F2F2"/>
          <w:sz w:val="28"/>
          <w:szCs w:val="28"/>
        </w:rPr>
      </w:pPr>
      <w:r>
        <w:rPr>
          <w:rFonts w:asciiTheme="minorHAnsi" w:hAnsiTheme="minorHAnsi"/>
          <w:b/>
          <w:color w:val="F2F2F2"/>
          <w:sz w:val="28"/>
          <w:szCs w:val="28"/>
        </w:rPr>
        <w:t>Auxiliaire de Puériculture</w:t>
      </w:r>
    </w:p>
    <w:p w14:paraId="0FB7DC7A" w14:textId="77777777" w:rsidR="002E4577" w:rsidRPr="002E4577" w:rsidRDefault="002E4577" w:rsidP="002E4577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  <w:sz w:val="22"/>
          <w:szCs w:val="22"/>
        </w:rPr>
      </w:pPr>
    </w:p>
    <w:p w14:paraId="1B91E866" w14:textId="77777777" w:rsidR="00A07829" w:rsidRDefault="00A07829" w:rsidP="00A07829">
      <w:pPr>
        <w:rPr>
          <w:sz w:val="28"/>
          <w:szCs w:val="28"/>
        </w:rPr>
      </w:pPr>
    </w:p>
    <w:p w14:paraId="6CA1517B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03BFD200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Définition et finalité du poste :</w:t>
      </w:r>
    </w:p>
    <w:p w14:paraId="70E7F64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0DE00F69" w14:textId="77777777" w:rsidR="00A07829" w:rsidRDefault="00322B93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6B5673">
        <w:rPr>
          <w:rFonts w:asciiTheme="minorHAnsi" w:hAnsiTheme="minorHAnsi"/>
          <w:sz w:val="22"/>
          <w:szCs w:val="22"/>
        </w:rPr>
        <w:t>ccueil des familles et p</w:t>
      </w:r>
      <w:r>
        <w:rPr>
          <w:rFonts w:asciiTheme="minorHAnsi" w:hAnsiTheme="minorHAnsi"/>
          <w:sz w:val="22"/>
          <w:szCs w:val="22"/>
        </w:rPr>
        <w:t>rise en cha</w:t>
      </w:r>
      <w:r w:rsidR="006B5673">
        <w:rPr>
          <w:rFonts w:asciiTheme="minorHAnsi" w:hAnsiTheme="minorHAnsi"/>
          <w:sz w:val="22"/>
          <w:szCs w:val="22"/>
        </w:rPr>
        <w:t xml:space="preserve">rge des enfants au quotidien dans le respect du projet pédagogique </w:t>
      </w:r>
    </w:p>
    <w:p w14:paraId="67BBEE4F" w14:textId="77777777" w:rsidR="006B5673" w:rsidRPr="002262B6" w:rsidRDefault="006B5673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FB22B43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Service de rattachement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="00F458CB">
        <w:rPr>
          <w:rFonts w:asciiTheme="minorHAnsi" w:hAnsiTheme="minorHAnsi"/>
          <w:sz w:val="22"/>
          <w:szCs w:val="22"/>
        </w:rPr>
        <w:t>Micro crèche</w:t>
      </w:r>
    </w:p>
    <w:p w14:paraId="613265A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6572C056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Lien hiérarchique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Pr="002262B6">
        <w:rPr>
          <w:rFonts w:asciiTheme="minorHAnsi" w:hAnsiTheme="minorHAnsi"/>
          <w:sz w:val="22"/>
          <w:szCs w:val="22"/>
        </w:rPr>
        <w:t>poste placé</w:t>
      </w:r>
      <w:r w:rsidRPr="002262B6">
        <w:rPr>
          <w:rFonts w:asciiTheme="minorHAnsi" w:hAnsiTheme="minorHAnsi"/>
          <w:b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>sous l’autorité hiérarchique du Responsable du</w:t>
      </w:r>
      <w:r w:rsidR="007D13A6">
        <w:rPr>
          <w:rFonts w:asciiTheme="minorHAnsi" w:hAnsiTheme="minorHAnsi"/>
          <w:sz w:val="22"/>
          <w:szCs w:val="22"/>
        </w:rPr>
        <w:t xml:space="preserve"> service Enfance-jeunesse et de la référente technique</w:t>
      </w:r>
    </w:p>
    <w:p w14:paraId="7E498911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661C4B9B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Temps de travail du poste</w:t>
      </w:r>
      <w:r w:rsidRPr="002262B6">
        <w:rPr>
          <w:rFonts w:asciiTheme="minorHAnsi" w:hAnsiTheme="minorHAnsi"/>
          <w:b/>
          <w:sz w:val="22"/>
          <w:szCs w:val="22"/>
        </w:rPr>
        <w:t xml:space="preserve"> : </w:t>
      </w:r>
      <w:r w:rsidR="006B5673">
        <w:rPr>
          <w:rFonts w:asciiTheme="minorHAnsi" w:hAnsiTheme="minorHAnsi"/>
          <w:sz w:val="22"/>
          <w:szCs w:val="22"/>
        </w:rPr>
        <w:t xml:space="preserve">poste à temps </w:t>
      </w:r>
      <w:r w:rsidR="00D87AE9">
        <w:rPr>
          <w:rFonts w:asciiTheme="minorHAnsi" w:hAnsiTheme="minorHAnsi"/>
          <w:sz w:val="22"/>
          <w:szCs w:val="22"/>
        </w:rPr>
        <w:t>partiel</w:t>
      </w:r>
    </w:p>
    <w:p w14:paraId="668D7204" w14:textId="77777777" w:rsidR="00A07829" w:rsidRPr="002262B6" w:rsidRDefault="00A07829" w:rsidP="00A07829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</w:p>
    <w:p w14:paraId="5B5BF531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Lieu d’exercice des fonctions </w:t>
      </w:r>
      <w:r w:rsidR="006B5673">
        <w:rPr>
          <w:rFonts w:asciiTheme="minorHAnsi" w:hAnsiTheme="minorHAnsi"/>
          <w:sz w:val="22"/>
          <w:szCs w:val="22"/>
        </w:rPr>
        <w:t>: Davayat</w:t>
      </w:r>
    </w:p>
    <w:p w14:paraId="71DA4EA9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5F089EE1" w14:textId="77777777" w:rsidR="00A07829" w:rsidRPr="002262B6" w:rsidRDefault="00F311B8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Planning hebdomadaire</w:t>
      </w:r>
    </w:p>
    <w:p w14:paraId="68C416B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Le planning hebdomadaire et les horaires sont généralement fixes, mais peuvent être adaptés en fonction de l’organisation et des nécessités du service.</w:t>
      </w:r>
    </w:p>
    <w:p w14:paraId="45A984A3" w14:textId="77777777" w:rsidR="00A07829" w:rsidRDefault="00D87AE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Travail du lundi au mercredi</w:t>
      </w:r>
      <w:r w:rsidR="006B5673">
        <w:rPr>
          <w:rFonts w:asciiTheme="minorHAnsi" w:hAnsiTheme="minorHAnsi"/>
          <w:sz w:val="22"/>
          <w:szCs w:val="22"/>
        </w:rPr>
        <w:t xml:space="preserve"> du matin ou du soir, une semaine sur 2</w:t>
      </w:r>
    </w:p>
    <w:p w14:paraId="7D54A16B" w14:textId="77777777" w:rsidR="00E60D2D" w:rsidRPr="002262B6" w:rsidRDefault="00E60D2D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6F2BC5DF" w14:textId="77777777" w:rsidR="00A07829" w:rsidRPr="002262B6" w:rsidRDefault="00A07829" w:rsidP="00A07829">
      <w:pPr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  <w:u w:val="single"/>
        </w:rPr>
      </w:pPr>
    </w:p>
    <w:p w14:paraId="427AB87A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Obligations de formations spécifiques ou de diplômes liés au poste : </w:t>
      </w:r>
    </w:p>
    <w:p w14:paraId="7903F549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7E5F0F9" w14:textId="77777777" w:rsidR="00A07829" w:rsidRPr="002262B6" w:rsidRDefault="00235750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PSC1</w:t>
      </w:r>
    </w:p>
    <w:p w14:paraId="3B5A593F" w14:textId="77777777" w:rsidR="00A07829" w:rsidRDefault="006B5673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CAP petite enfance</w:t>
      </w:r>
    </w:p>
    <w:p w14:paraId="31C0746D" w14:textId="5B0AD6B3" w:rsidR="00E60D2D" w:rsidRDefault="00E60D2D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Diplôme d’auxiliaire puériculture</w:t>
      </w:r>
    </w:p>
    <w:p w14:paraId="141EA918" w14:textId="77777777" w:rsidR="004F7828" w:rsidRPr="002262B6" w:rsidRDefault="004F7828" w:rsidP="004F7828">
      <w:pPr>
        <w:ind w:left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7749C413" w14:textId="77777777" w:rsidR="00A07829" w:rsidRPr="002262B6" w:rsidRDefault="00A07829" w:rsidP="00A07829">
      <w:pPr>
        <w:ind w:left="1428"/>
        <w:contextualSpacing/>
        <w:jc w:val="both"/>
        <w:rPr>
          <w:rFonts w:asciiTheme="minorHAnsi" w:hAnsiTheme="minorHAnsi"/>
          <w:sz w:val="22"/>
          <w:szCs w:val="22"/>
        </w:rPr>
      </w:pPr>
    </w:p>
    <w:p w14:paraId="2220D3BB" w14:textId="77777777" w:rsidR="00204FBC" w:rsidRDefault="00204FBC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0E893BE5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4F81BD" w:themeColor="accent1"/>
        </w:rPr>
        <w:t>Activités et tâches principales du poste</w:t>
      </w:r>
    </w:p>
    <w:p w14:paraId="41CB84C0" w14:textId="77777777" w:rsidR="004F7828" w:rsidRDefault="004F7828" w:rsidP="004F7828">
      <w:pPr>
        <w:ind w:left="238" w:right="112"/>
        <w:contextualSpacing/>
        <w:jc w:val="both"/>
        <w:rPr>
          <w:rFonts w:asciiTheme="minorHAnsi" w:hAnsiTheme="minorHAnsi"/>
          <w:b/>
        </w:rPr>
      </w:pPr>
    </w:p>
    <w:p w14:paraId="37B09B4F" w14:textId="77777777" w:rsidR="004F7828" w:rsidRPr="004F7828" w:rsidRDefault="002A29E7" w:rsidP="00D14BD0">
      <w:pPr>
        <w:pStyle w:val="Paragraphedeliste"/>
        <w:numPr>
          <w:ilvl w:val="0"/>
          <w:numId w:val="26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Accueil des familles</w:t>
      </w:r>
    </w:p>
    <w:p w14:paraId="0D42EC36" w14:textId="77777777" w:rsidR="004F7828" w:rsidRPr="004F7828" w:rsidRDefault="004F7828" w:rsidP="004F7828">
      <w:pPr>
        <w:ind w:left="238" w:right="112"/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5B6C842B" w14:textId="77777777" w:rsidR="004F7828" w:rsidRDefault="002A29E7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Garantir l’accueil des familles et la prise en charge des enfants au quotidien</w:t>
      </w:r>
    </w:p>
    <w:p w14:paraId="6D175A6F" w14:textId="77777777" w:rsidR="002A29E7" w:rsidRDefault="002A29E7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Favoriser la relation de confiance avec les familles</w:t>
      </w:r>
    </w:p>
    <w:p w14:paraId="33F534FC" w14:textId="77777777" w:rsidR="002A29E7" w:rsidRDefault="002A29E7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Prendre en considération les consignes des familles et en assurer la transmission à l’équipe</w:t>
      </w:r>
    </w:p>
    <w:p w14:paraId="60FE674F" w14:textId="77777777" w:rsidR="002A29E7" w:rsidRDefault="002A29E7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Transmettre le compte rendu de la journée aux familles</w:t>
      </w:r>
    </w:p>
    <w:p w14:paraId="1ACE31A5" w14:textId="77777777" w:rsidR="002A29E7" w:rsidRDefault="002A29E7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Favoriser la participation des familles à la vie de l’établissement</w:t>
      </w:r>
    </w:p>
    <w:p w14:paraId="735348A7" w14:textId="77777777" w:rsidR="002A29E7" w:rsidRDefault="002A29E7" w:rsidP="002A29E7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</w:rPr>
      </w:pPr>
    </w:p>
    <w:p w14:paraId="5D1713F8" w14:textId="77777777" w:rsidR="00482E22" w:rsidRPr="00D14BD0" w:rsidRDefault="00482E22" w:rsidP="002A29E7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</w:rPr>
      </w:pPr>
    </w:p>
    <w:p w14:paraId="5966011C" w14:textId="77777777" w:rsidR="004F7828" w:rsidRDefault="002A29E7" w:rsidP="00482E22">
      <w:pPr>
        <w:pStyle w:val="Paragraphedeliste"/>
        <w:numPr>
          <w:ilvl w:val="0"/>
          <w:numId w:val="26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</w:t>
      </w:r>
      <w:r w:rsidR="00482E22">
        <w:rPr>
          <w:rFonts w:asciiTheme="minorHAnsi" w:hAnsiTheme="minorHAnsi"/>
          <w:b/>
          <w:sz w:val="22"/>
          <w:szCs w:val="22"/>
        </w:rPr>
        <w:t>rise en charge des enfants</w:t>
      </w:r>
    </w:p>
    <w:p w14:paraId="39457E37" w14:textId="77777777" w:rsidR="00482E22" w:rsidRDefault="00482E22" w:rsidP="00482E22">
      <w:pPr>
        <w:pStyle w:val="Paragraphedeliste"/>
        <w:ind w:left="851" w:right="112"/>
        <w:jc w:val="both"/>
        <w:rPr>
          <w:rFonts w:asciiTheme="minorHAnsi" w:hAnsiTheme="minorHAnsi"/>
          <w:b/>
          <w:sz w:val="22"/>
          <w:szCs w:val="22"/>
        </w:rPr>
      </w:pPr>
    </w:p>
    <w:p w14:paraId="3A07E52A" w14:textId="77777777" w:rsidR="00482E22" w:rsidRPr="00482E22" w:rsidRDefault="00482E22" w:rsidP="00482E22">
      <w:pPr>
        <w:pStyle w:val="Paragraphedeliste"/>
        <w:numPr>
          <w:ilvl w:val="0"/>
          <w:numId w:val="26"/>
        </w:numPr>
        <w:ind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Mettre en œuvre les conditions nécessaires au bien-être des enfants</w:t>
      </w:r>
    </w:p>
    <w:p w14:paraId="5BEF4649" w14:textId="77777777" w:rsidR="00482E22" w:rsidRDefault="00482E22" w:rsidP="00482E22">
      <w:pPr>
        <w:pStyle w:val="Paragraphedeliste"/>
        <w:numPr>
          <w:ilvl w:val="0"/>
          <w:numId w:val="26"/>
        </w:numPr>
        <w:ind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Identifier les besoins de l’enfant de 0 à 3 ans</w:t>
      </w:r>
    </w:p>
    <w:p w14:paraId="05684A0C" w14:textId="77777777" w:rsidR="00482E22" w:rsidRDefault="00482E22" w:rsidP="00482E22">
      <w:pPr>
        <w:pStyle w:val="Paragraphedeliste"/>
        <w:numPr>
          <w:ilvl w:val="0"/>
          <w:numId w:val="26"/>
        </w:numPr>
        <w:ind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Assurer une observation active et individualisée de l’évolution psychomotrice et psychique des enfants</w:t>
      </w:r>
    </w:p>
    <w:p w14:paraId="0CED5494" w14:textId="77777777" w:rsidR="00482E22" w:rsidRDefault="00482E22" w:rsidP="00482E22">
      <w:pPr>
        <w:pStyle w:val="Paragraphedeliste"/>
        <w:numPr>
          <w:ilvl w:val="0"/>
          <w:numId w:val="26"/>
        </w:numPr>
        <w:ind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Aider l’enfant dans l’acquisition progressive des gestes et comportements autonomes</w:t>
      </w:r>
    </w:p>
    <w:p w14:paraId="07D2574F" w14:textId="77777777" w:rsidR="00482E22" w:rsidRDefault="00482E22" w:rsidP="00482E22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</w:rPr>
      </w:pPr>
    </w:p>
    <w:p w14:paraId="2B6C2540" w14:textId="77777777" w:rsidR="00482E22" w:rsidRDefault="00482E22" w:rsidP="00482E22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</w:rPr>
      </w:pPr>
    </w:p>
    <w:p w14:paraId="6EDDE0E3" w14:textId="77777777" w:rsidR="00482E22" w:rsidRPr="00482E22" w:rsidRDefault="00482E22" w:rsidP="00482E22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82E22">
        <w:rPr>
          <w:rFonts w:asciiTheme="minorHAnsi" w:hAnsiTheme="minorHAnsi"/>
          <w:sz w:val="22"/>
          <w:szCs w:val="22"/>
        </w:rPr>
        <w:t>Assurer des soins d’hygiène et de confort dans le respect du protocole interne et des normes d’hygiène et de sécurité en veillant au bien-être et au respect de l’intimité de l’enfant</w:t>
      </w:r>
    </w:p>
    <w:p w14:paraId="51096019" w14:textId="77777777" w:rsidR="00482E22" w:rsidRPr="00482E22" w:rsidRDefault="00482E22" w:rsidP="00482E22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Répondre aux besoins alimentaires des enfants en respectant les règles de diététique infantiles ; les PAI et les normes d’hygiène</w:t>
      </w:r>
    </w:p>
    <w:p w14:paraId="6FB86DD4" w14:textId="77777777" w:rsidR="00DD0C8A" w:rsidRPr="00DD0C8A" w:rsidRDefault="00482E22" w:rsidP="00DD0C8A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Accompagner l’enfant au moment du sommeil et mettre en œuvre les conditions favorisant </w:t>
      </w:r>
    </w:p>
    <w:p w14:paraId="115A5A8D" w14:textId="77777777" w:rsidR="00DD0C8A" w:rsidRDefault="00482E22" w:rsidP="00DD0C8A">
      <w:pPr>
        <w:pStyle w:val="Paragraphedeliste"/>
        <w:ind w:left="851"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son endormissement</w:t>
      </w:r>
    </w:p>
    <w:p w14:paraId="52508280" w14:textId="77777777" w:rsidR="00DD0C8A" w:rsidRPr="00062091" w:rsidRDefault="00DD0C8A" w:rsidP="00062091">
      <w:pPr>
        <w:ind w:right="112"/>
        <w:jc w:val="both"/>
        <w:rPr>
          <w:rFonts w:asciiTheme="minorHAnsi" w:hAnsiTheme="minorHAnsi"/>
          <w:b/>
          <w:sz w:val="22"/>
          <w:szCs w:val="22"/>
        </w:rPr>
      </w:pPr>
    </w:p>
    <w:p w14:paraId="75AB59F0" w14:textId="77777777" w:rsidR="00DD0C8A" w:rsidRPr="00DD0C8A" w:rsidRDefault="00DD0C8A" w:rsidP="00DD0C8A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sz w:val="22"/>
          <w:szCs w:val="22"/>
        </w:rPr>
      </w:pPr>
      <w:r w:rsidRPr="00DD0C8A">
        <w:rPr>
          <w:rFonts w:asciiTheme="minorHAnsi" w:hAnsiTheme="minorHAnsi"/>
          <w:sz w:val="22"/>
          <w:szCs w:val="22"/>
        </w:rPr>
        <w:t>Assurer la transmission d’informations à l’équipe et aux familles</w:t>
      </w:r>
    </w:p>
    <w:p w14:paraId="49A64C8A" w14:textId="77777777" w:rsidR="00DD0C8A" w:rsidRPr="00DD0C8A" w:rsidRDefault="00DD0C8A" w:rsidP="00DD0C8A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sz w:val="22"/>
          <w:szCs w:val="22"/>
        </w:rPr>
      </w:pPr>
      <w:r w:rsidRPr="00DD0C8A">
        <w:rPr>
          <w:rFonts w:asciiTheme="minorHAnsi" w:hAnsiTheme="minorHAnsi"/>
          <w:sz w:val="22"/>
          <w:szCs w:val="22"/>
        </w:rPr>
        <w:t>Organiser et animer des jeux, des ateliers en lien avec le projet pédagogique de l’établissement et les besoins et capacités des enfants</w:t>
      </w:r>
    </w:p>
    <w:p w14:paraId="0BD329D2" w14:textId="77777777" w:rsidR="00DD0C8A" w:rsidRPr="00DD0C8A" w:rsidRDefault="00DD0C8A" w:rsidP="00DD0C8A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sz w:val="22"/>
          <w:szCs w:val="22"/>
        </w:rPr>
      </w:pPr>
      <w:r w:rsidRPr="00DD0C8A">
        <w:rPr>
          <w:rFonts w:asciiTheme="minorHAnsi" w:hAnsiTheme="minorHAnsi"/>
          <w:sz w:val="22"/>
          <w:szCs w:val="22"/>
        </w:rPr>
        <w:t>Aider les enfants à s’insérer dans la vie sociale, à apprendre à vivre ensemble et à se respecter</w:t>
      </w:r>
    </w:p>
    <w:p w14:paraId="3EF80F0B" w14:textId="77777777" w:rsidR="00DD0C8A" w:rsidRPr="00784DCA" w:rsidRDefault="00DD0C8A" w:rsidP="00DD0C8A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sz w:val="22"/>
          <w:szCs w:val="22"/>
        </w:rPr>
      </w:pPr>
      <w:r w:rsidRPr="00DD0C8A">
        <w:rPr>
          <w:rFonts w:asciiTheme="minorHAnsi" w:hAnsiTheme="minorHAnsi"/>
          <w:sz w:val="22"/>
          <w:szCs w:val="22"/>
        </w:rPr>
        <w:t>Réguler les interactions entre enfants</w:t>
      </w:r>
    </w:p>
    <w:p w14:paraId="4D65E3D9" w14:textId="77777777" w:rsidR="00DD0C8A" w:rsidRDefault="00DD0C8A" w:rsidP="00DD0C8A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Surveillance de l’état général des enfants</w:t>
      </w:r>
    </w:p>
    <w:p w14:paraId="58E2E747" w14:textId="77777777" w:rsidR="00DD0C8A" w:rsidRDefault="00DD0C8A" w:rsidP="00DD0C8A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Observation et recueil des données relatives à leur état de santé</w:t>
      </w:r>
    </w:p>
    <w:p w14:paraId="13CF7AC5" w14:textId="77777777" w:rsidR="00DD0C8A" w:rsidRDefault="00DD0C8A" w:rsidP="00DD0C8A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Discernement du caractère urgent d’une situation de soin et alerte</w:t>
      </w:r>
    </w:p>
    <w:p w14:paraId="19A5813B" w14:textId="77777777" w:rsidR="00DD0C8A" w:rsidRDefault="00DD0C8A" w:rsidP="00DD0C8A">
      <w:pPr>
        <w:pStyle w:val="Paragraphedeliste"/>
        <w:numPr>
          <w:ilvl w:val="0"/>
          <w:numId w:val="27"/>
        </w:numPr>
        <w:ind w:left="851" w:right="112" w:hanging="25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Administration des traitements médicamenteux sous ordonnance</w:t>
      </w:r>
    </w:p>
    <w:p w14:paraId="7D5B679B" w14:textId="77777777" w:rsidR="00DD0C8A" w:rsidRPr="00DD0C8A" w:rsidRDefault="00DD0C8A" w:rsidP="00DD0C8A">
      <w:pPr>
        <w:pStyle w:val="Paragraphedeliste"/>
        <w:rPr>
          <w:rFonts w:asciiTheme="minorHAnsi" w:hAnsiTheme="minorHAnsi"/>
          <w:sz w:val="22"/>
          <w:szCs w:val="22"/>
        </w:rPr>
      </w:pPr>
    </w:p>
    <w:p w14:paraId="36A2A7D6" w14:textId="77777777" w:rsidR="00DD0C8A" w:rsidRPr="00DD0C8A" w:rsidRDefault="00DD0C8A" w:rsidP="00DD0C8A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190D8068" w14:textId="77777777" w:rsidR="00DD0C8A" w:rsidRDefault="00DD0C8A" w:rsidP="00DD0C8A">
      <w:pPr>
        <w:pStyle w:val="Paragraphedeliste"/>
        <w:numPr>
          <w:ilvl w:val="0"/>
          <w:numId w:val="26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Travail d’équipe</w:t>
      </w:r>
    </w:p>
    <w:p w14:paraId="3603CA15" w14:textId="77777777" w:rsidR="00DD0C8A" w:rsidRDefault="00DD0C8A" w:rsidP="00DD0C8A">
      <w:pPr>
        <w:pStyle w:val="Paragraphedeliste"/>
        <w:ind w:left="851" w:right="112"/>
        <w:jc w:val="both"/>
        <w:rPr>
          <w:rFonts w:asciiTheme="minorHAnsi" w:hAnsiTheme="minorHAnsi"/>
          <w:b/>
          <w:sz w:val="22"/>
          <w:szCs w:val="22"/>
        </w:rPr>
      </w:pPr>
    </w:p>
    <w:p w14:paraId="4A6C593A" w14:textId="77777777" w:rsidR="00DD0C8A" w:rsidRDefault="00B62ECA" w:rsidP="00DD0C8A">
      <w:pPr>
        <w:pStyle w:val="Paragraphedeliste"/>
        <w:numPr>
          <w:ilvl w:val="0"/>
          <w:numId w:val="26"/>
        </w:numPr>
        <w:ind w:right="11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Participer à la vie d’équipe, au fonctionnement de la structure et à l’élaboration du projet d’établissement</w:t>
      </w:r>
    </w:p>
    <w:p w14:paraId="39A7D87E" w14:textId="77777777" w:rsidR="00B62ECA" w:rsidRPr="00B62ECA" w:rsidRDefault="00B62ECA" w:rsidP="00B62ECA">
      <w:pPr>
        <w:pStyle w:val="Paragraphedeliste"/>
        <w:rPr>
          <w:rFonts w:asciiTheme="minorHAnsi" w:hAnsiTheme="minorHAnsi"/>
          <w:sz w:val="22"/>
          <w:szCs w:val="22"/>
        </w:rPr>
      </w:pPr>
    </w:p>
    <w:p w14:paraId="77292C1E" w14:textId="77777777" w:rsidR="00204FBC" w:rsidRPr="009E24C5" w:rsidRDefault="00204FBC" w:rsidP="009E24C5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018E6CA5" w14:textId="77777777" w:rsidR="002262B6" w:rsidRPr="002262B6" w:rsidRDefault="002262B6" w:rsidP="009E24C5">
      <w:pPr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4FEA9F3A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Compétences attendues pour l’exercice des fonctions</w:t>
      </w:r>
    </w:p>
    <w:p w14:paraId="76EB5121" w14:textId="77777777" w:rsidR="004F7828" w:rsidRDefault="004F7828" w:rsidP="004F7828">
      <w:pPr>
        <w:ind w:left="720" w:right="112"/>
        <w:jc w:val="both"/>
        <w:rPr>
          <w:rFonts w:asciiTheme="minorHAnsi" w:hAnsiTheme="minorHAnsi"/>
          <w:sz w:val="22"/>
          <w:szCs w:val="22"/>
        </w:rPr>
      </w:pPr>
    </w:p>
    <w:p w14:paraId="3C945B38" w14:textId="77777777" w:rsidR="004F7828" w:rsidRPr="004F7828" w:rsidRDefault="004F7828" w:rsidP="004F7828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>Savoir :</w:t>
      </w:r>
    </w:p>
    <w:p w14:paraId="227C537B" w14:textId="77777777" w:rsidR="004F7828" w:rsidRPr="00784DCA" w:rsidRDefault="003C47BB" w:rsidP="00784DCA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Connaissance du développement psychomoteur et affectif du jeune enfant</w:t>
      </w:r>
    </w:p>
    <w:p w14:paraId="169B4AE3" w14:textId="77777777" w:rsidR="00784DCA" w:rsidRDefault="003C47BB" w:rsidP="00784DCA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Connaissance des besoins physiologiques des enfants de 0 à 4 ans</w:t>
      </w:r>
    </w:p>
    <w:p w14:paraId="5E949897" w14:textId="77777777" w:rsidR="004F7828" w:rsidRPr="00784DCA" w:rsidRDefault="00784DCA" w:rsidP="00784DCA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784DCA">
        <w:rPr>
          <w:rFonts w:asciiTheme="minorHAnsi" w:hAnsiTheme="minorHAnsi"/>
          <w:color w:val="000000"/>
          <w:sz w:val="22"/>
          <w:szCs w:val="22"/>
        </w:rPr>
        <w:t>Connaissance des techniques d’animation</w:t>
      </w:r>
    </w:p>
    <w:p w14:paraId="05AEC68E" w14:textId="77777777" w:rsidR="004F7828" w:rsidRPr="004F7828" w:rsidRDefault="004F7828" w:rsidP="004F7828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1D03E611" w14:textId="77777777" w:rsidR="004F7828" w:rsidRPr="004F7828" w:rsidRDefault="004F7828" w:rsidP="004F7828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 xml:space="preserve">« Savoir-faire » : </w:t>
      </w:r>
    </w:p>
    <w:p w14:paraId="399DE1A8" w14:textId="77777777" w:rsidR="004F7828" w:rsidRDefault="003C47BB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Répondre aux besoins spécifique des enfants</w:t>
      </w:r>
    </w:p>
    <w:p w14:paraId="78E6CECF" w14:textId="77777777" w:rsidR="003C47BB" w:rsidRDefault="003C47BB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Maitriser les gestes techniques liés à l’hygiène, l’alimentation et le sommeil</w:t>
      </w:r>
    </w:p>
    <w:p w14:paraId="4998C0CD" w14:textId="77777777" w:rsidR="003C47BB" w:rsidRPr="004F7828" w:rsidRDefault="003C47BB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Proposer des temps d’éveil adaptés aux capacités et envies de chacun</w:t>
      </w:r>
    </w:p>
    <w:p w14:paraId="04295E01" w14:textId="77777777" w:rsidR="004F7828" w:rsidRPr="004F7828" w:rsidRDefault="004F7828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 w:rsidRPr="004F7828">
        <w:rPr>
          <w:rFonts w:asciiTheme="minorHAnsi" w:hAnsiTheme="minorHAnsi"/>
          <w:bCs/>
          <w:sz w:val="22"/>
          <w:szCs w:val="22"/>
        </w:rPr>
        <w:t>Réagir rapidement et efficacem</w:t>
      </w:r>
      <w:r w:rsidR="003C47BB">
        <w:rPr>
          <w:rFonts w:asciiTheme="minorHAnsi" w:hAnsiTheme="minorHAnsi"/>
          <w:bCs/>
          <w:sz w:val="22"/>
          <w:szCs w:val="22"/>
        </w:rPr>
        <w:t>ent à toute situation d’urgence</w:t>
      </w:r>
    </w:p>
    <w:p w14:paraId="4208048F" w14:textId="77777777" w:rsidR="004F7828" w:rsidRPr="003C47BB" w:rsidRDefault="004F7828" w:rsidP="003C47BB">
      <w:pPr>
        <w:ind w:left="708" w:right="112"/>
        <w:rPr>
          <w:rFonts w:asciiTheme="minorHAnsi" w:hAnsiTheme="minorHAnsi"/>
          <w:bCs/>
          <w:sz w:val="22"/>
          <w:szCs w:val="22"/>
        </w:rPr>
      </w:pPr>
    </w:p>
    <w:p w14:paraId="48A3C4A1" w14:textId="77777777" w:rsidR="004F7828" w:rsidRPr="004F7828" w:rsidRDefault="004F7828" w:rsidP="004F7828">
      <w:pPr>
        <w:ind w:left="1428" w:right="112"/>
        <w:jc w:val="both"/>
        <w:rPr>
          <w:rFonts w:asciiTheme="minorHAnsi" w:hAnsiTheme="minorHAnsi"/>
          <w:sz w:val="22"/>
          <w:szCs w:val="22"/>
        </w:rPr>
      </w:pPr>
    </w:p>
    <w:p w14:paraId="4DBB36CB" w14:textId="77777777" w:rsidR="004F7828" w:rsidRPr="004F7828" w:rsidRDefault="004F7828" w:rsidP="004F7828">
      <w:pPr>
        <w:numPr>
          <w:ilvl w:val="0"/>
          <w:numId w:val="37"/>
        </w:numPr>
        <w:ind w:left="851" w:right="112" w:hanging="284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>Qualités et aptitudes requises « savoir-être » :</w:t>
      </w:r>
    </w:p>
    <w:p w14:paraId="2231EF93" w14:textId="77777777" w:rsidR="004F7828" w:rsidRP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Respect de l’autorité hiérarchique,</w:t>
      </w:r>
    </w:p>
    <w:p w14:paraId="70C0AE78" w14:textId="77777777" w:rsidR="004F7828" w:rsidRP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Dynamique et à l’aise dans les relations humaines,</w:t>
      </w:r>
    </w:p>
    <w:p w14:paraId="2AF22A28" w14:textId="77777777" w:rsidR="004F7828" w:rsidRP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Sens du travail en équipe, savoir rendre compte,</w:t>
      </w:r>
    </w:p>
    <w:p w14:paraId="2747FE0D" w14:textId="055CCD42" w:rsidR="003C47BB" w:rsidRPr="00784DCA" w:rsidRDefault="003C47BB" w:rsidP="00784DCA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Maîtrise de soi, patience</w:t>
      </w:r>
      <w:r w:rsidR="004F7828" w:rsidRPr="004F7828">
        <w:rPr>
          <w:rFonts w:asciiTheme="minorHAnsi" w:hAnsiTheme="minorHAnsi"/>
          <w:color w:val="000000"/>
          <w:sz w:val="22"/>
          <w:szCs w:val="22"/>
        </w:rPr>
        <w:t>,</w:t>
      </w:r>
      <w:r w:rsidR="00784DCA">
        <w:rPr>
          <w:rFonts w:asciiTheme="minorHAnsi" w:hAnsiTheme="minorHAnsi"/>
          <w:color w:val="000000"/>
          <w:sz w:val="22"/>
          <w:szCs w:val="22"/>
        </w:rPr>
        <w:t xml:space="preserve"> capacité d’écoute, de dialogue</w:t>
      </w:r>
      <w:r w:rsidR="008A7E29">
        <w:rPr>
          <w:rFonts w:asciiTheme="minorHAnsi" w:hAnsiTheme="minorHAnsi"/>
          <w:color w:val="000000"/>
          <w:sz w:val="22"/>
          <w:szCs w:val="22"/>
        </w:rPr>
        <w:t xml:space="preserve">, bienveillance </w:t>
      </w:r>
      <w:r w:rsidR="00E60D2D">
        <w:rPr>
          <w:rFonts w:asciiTheme="minorHAnsi" w:hAnsiTheme="minorHAnsi"/>
          <w:color w:val="000000"/>
          <w:sz w:val="22"/>
          <w:szCs w:val="22"/>
        </w:rPr>
        <w:t>envers</w:t>
      </w:r>
      <w:r w:rsidR="008A7E29">
        <w:rPr>
          <w:rFonts w:asciiTheme="minorHAnsi" w:hAnsiTheme="minorHAnsi"/>
          <w:color w:val="000000"/>
          <w:sz w:val="22"/>
          <w:szCs w:val="22"/>
        </w:rPr>
        <w:t xml:space="preserve"> les enfants, les familles et les collègues, tolérance</w:t>
      </w:r>
    </w:p>
    <w:p w14:paraId="0FE9F112" w14:textId="77777777" w:rsidR="004F7828" w:rsidRPr="004F7828" w:rsidRDefault="003C47BB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Rigueur et disponibilité </w:t>
      </w:r>
    </w:p>
    <w:p w14:paraId="1CD209CC" w14:textId="77777777" w:rsidR="004F7828" w:rsidRP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Obligation de service : respect de la durée et des horaires de service,</w:t>
      </w:r>
    </w:p>
    <w:p w14:paraId="40CE8ACF" w14:textId="77777777" w:rsidR="004F7828" w:rsidRPr="00D14BD0" w:rsidRDefault="004F7828" w:rsidP="00D14BD0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Obligation de réserve : respecter une certaine retenue dans les opinions exprimées</w:t>
      </w:r>
      <w:r w:rsidRPr="004F7828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D14BD0">
        <w:rPr>
          <w:rFonts w:asciiTheme="minorHAnsi" w:hAnsiTheme="minorHAnsi"/>
          <w:color w:val="000000"/>
          <w:sz w:val="22"/>
          <w:szCs w:val="22"/>
        </w:rPr>
        <w:t>en public, discrétion</w:t>
      </w:r>
    </w:p>
    <w:p w14:paraId="4EB00DC7" w14:textId="77777777" w:rsidR="004F7828" w:rsidRPr="004F7828" w:rsidRDefault="004F7828" w:rsidP="004F7828">
      <w:pPr>
        <w:ind w:left="1440" w:right="112"/>
        <w:rPr>
          <w:rFonts w:asciiTheme="minorHAnsi" w:hAnsiTheme="minorHAnsi"/>
          <w:sz w:val="22"/>
          <w:szCs w:val="22"/>
        </w:rPr>
      </w:pPr>
    </w:p>
    <w:p w14:paraId="530D5852" w14:textId="77777777" w:rsidR="004F7828" w:rsidRPr="004F7828" w:rsidRDefault="004F7828" w:rsidP="004F7828">
      <w:pPr>
        <w:numPr>
          <w:ilvl w:val="0"/>
          <w:numId w:val="38"/>
        </w:numPr>
        <w:ind w:left="851" w:right="112" w:hanging="284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 xml:space="preserve">Indicateurs d’appréciation des résultats : </w:t>
      </w:r>
    </w:p>
    <w:p w14:paraId="42021123" w14:textId="77777777" w:rsidR="004F7828" w:rsidRPr="004F7828" w:rsidRDefault="004F7828" w:rsidP="004F7828">
      <w:pPr>
        <w:ind w:left="720" w:right="112"/>
        <w:jc w:val="both"/>
        <w:rPr>
          <w:rFonts w:asciiTheme="minorHAnsi" w:hAnsiTheme="minorHAnsi"/>
          <w:b/>
          <w:sz w:val="22"/>
          <w:szCs w:val="22"/>
        </w:rPr>
      </w:pPr>
    </w:p>
    <w:p w14:paraId="64585344" w14:textId="77777777" w:rsidR="004F7828" w:rsidRPr="003C47BB" w:rsidRDefault="004F7828" w:rsidP="003C47BB">
      <w:pPr>
        <w:numPr>
          <w:ilvl w:val="0"/>
          <w:numId w:val="35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Degré de satisfaction du public,</w:t>
      </w:r>
    </w:p>
    <w:p w14:paraId="2B7F3298" w14:textId="77777777" w:rsidR="004F7828" w:rsidRPr="004F7828" w:rsidRDefault="004F7828" w:rsidP="004F7828">
      <w:pPr>
        <w:numPr>
          <w:ilvl w:val="0"/>
          <w:numId w:val="35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Sens du service rendu et de l’initiative.</w:t>
      </w:r>
    </w:p>
    <w:p w14:paraId="49C4B15B" w14:textId="77777777" w:rsidR="002E4577" w:rsidRPr="004F7828" w:rsidRDefault="002E4577" w:rsidP="002E4577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4DBF262D" w14:textId="77777777" w:rsidR="002E4577" w:rsidRPr="00A07829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39287732" w14:textId="77777777" w:rsidR="00A07829" w:rsidRPr="00A07829" w:rsidRDefault="00A07829">
      <w:pPr>
        <w:ind w:right="112"/>
        <w:rPr>
          <w:rFonts w:asciiTheme="minorHAnsi" w:hAnsiTheme="minorHAnsi"/>
        </w:rPr>
      </w:pPr>
    </w:p>
    <w:sectPr w:rsidR="00A07829" w:rsidRPr="00A07829" w:rsidSect="0021720C">
      <w:footerReference w:type="default" r:id="rId8"/>
      <w:headerReference w:type="first" r:id="rId9"/>
      <w:footerReference w:type="first" r:id="rId10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04133" w14:textId="77777777" w:rsidR="00D46D82" w:rsidRDefault="00D46D82" w:rsidP="00DF1ED9">
      <w:r>
        <w:separator/>
      </w:r>
    </w:p>
  </w:endnote>
  <w:endnote w:type="continuationSeparator" w:id="0">
    <w:p w14:paraId="33BBEB96" w14:textId="77777777" w:rsidR="00D46D82" w:rsidRDefault="00D46D82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DEF5" w14:textId="77777777" w:rsidR="00DC1D34" w:rsidRPr="00164949" w:rsidRDefault="00065312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111CE28" wp14:editId="131EAE26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05E3C" w14:textId="77777777" w:rsidR="00787432" w:rsidRPr="00EF7BC6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AA4407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4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519BFF0F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1CE28" id="Group 55" o:spid="_x0000_s1026" style="position:absolute;margin-left:-91.55pt;margin-top:-3.3pt;width:534.55pt;height:60.75pt;z-index:25165670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DrJAuCAAAgAElEQVQ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Y&#10;u3NIAAAAwDCof+tHmLxB4AE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Bi7c0gAAADAMKh/60eYvEHgAQ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LnA9TcAACAASURBV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IzdOSQAAABgGNS/9SNM3iDw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+Ug/1MAACAASURBVA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jN05JAAA&#10;AGAY1L/1I0zeIP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Cs3Tkk&#10;AAAAYBjUv/UjTN4g8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DUeXIQAACBFJREFU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63305E3C" w14:textId="77777777" w:rsidR="00787432" w:rsidRPr="00EF7BC6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AA4407">
                        <w:rPr>
                          <w:rFonts w:ascii="Calibri" w:hAnsi="Calibri" w:cs="Calibri"/>
                          <w:noProof/>
                          <w:sz w:val="18"/>
                        </w:rPr>
                        <w:t>4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519BFF0F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1D753" w14:textId="77777777" w:rsidR="00267457" w:rsidRPr="00164949" w:rsidRDefault="00065312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068EAD9" wp14:editId="64065D26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6E4C7" w14:textId="77777777" w:rsidR="00787432" w:rsidRPr="00522844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AA4407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3C637BA3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68EAD9" id="Group 52" o:spid="_x0000_s1029" style="position:absolute;margin-left:-91.65pt;margin-top:-3.4pt;width:534.55pt;height:60.75pt;z-index:25165772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E66E4C7" w14:textId="77777777" w:rsidR="00787432" w:rsidRPr="00522844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AA4407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3C637BA3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79832" w14:textId="77777777" w:rsidR="00D46D82" w:rsidRDefault="00D46D82" w:rsidP="00DF1ED9">
      <w:r>
        <w:separator/>
      </w:r>
    </w:p>
  </w:footnote>
  <w:footnote w:type="continuationSeparator" w:id="0">
    <w:p w14:paraId="1F8402CB" w14:textId="77777777" w:rsidR="00D46D82" w:rsidRDefault="00D46D82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973E7" w14:textId="77777777" w:rsidR="00522844" w:rsidRPr="00493A7A" w:rsidRDefault="00065312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1B0BA493" wp14:editId="28B55ACB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928198" id="Group 58" o:spid="_x0000_s1026" style="position:absolute;margin-left:-105pt;margin-top:-117.6pt;width:563.25pt;height:132.15pt;z-index:-25165772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72C8554B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5EA04C64" w14:textId="77777777" w:rsidR="00A53ADD" w:rsidRPr="00C45DFF" w:rsidRDefault="00522844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 xml:space="preserve">FICHE DE </w:t>
          </w:r>
          <w:r w:rsidR="00C45DFF"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>POSTE</w:t>
          </w:r>
        </w:p>
        <w:p w14:paraId="469F929C" w14:textId="77777777" w:rsidR="00C45DFF" w:rsidRPr="00F41673" w:rsidRDefault="00C45DFF" w:rsidP="002262B6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 xml:space="preserve">Pôle </w:t>
          </w:r>
          <w:r w:rsidR="002262B6">
            <w:rPr>
              <w:rFonts w:ascii="Futura PT Medium" w:hAnsi="Futura PT Medium"/>
              <w:b/>
              <w:spacing w:val="100"/>
              <w:sz w:val="44"/>
              <w:szCs w:val="44"/>
            </w:rPr>
            <w:t>Enfance-Jeunesse</w:t>
          </w:r>
        </w:p>
      </w:tc>
    </w:tr>
  </w:tbl>
  <w:p w14:paraId="0A7D0A4C" w14:textId="77777777" w:rsidR="00267457" w:rsidRPr="00A648F4" w:rsidRDefault="002674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F8626A"/>
    <w:multiLevelType w:val="hybridMultilevel"/>
    <w:tmpl w:val="7F7A0D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FF5F10"/>
    <w:multiLevelType w:val="hybridMultilevel"/>
    <w:tmpl w:val="4D1455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0E6D13"/>
    <w:multiLevelType w:val="hybridMultilevel"/>
    <w:tmpl w:val="81DA2F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F4530"/>
    <w:multiLevelType w:val="hybridMultilevel"/>
    <w:tmpl w:val="1294FC2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EE463EF"/>
    <w:multiLevelType w:val="hybridMultilevel"/>
    <w:tmpl w:val="365023E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7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5B3E81"/>
    <w:multiLevelType w:val="hybridMultilevel"/>
    <w:tmpl w:val="54F49AE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86A4FDE"/>
    <w:multiLevelType w:val="hybridMultilevel"/>
    <w:tmpl w:val="70FE1994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8013E5"/>
    <w:multiLevelType w:val="hybridMultilevel"/>
    <w:tmpl w:val="EA02107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250264"/>
    <w:multiLevelType w:val="hybridMultilevel"/>
    <w:tmpl w:val="E66A2B46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4B5FEE"/>
    <w:multiLevelType w:val="hybridMultilevel"/>
    <w:tmpl w:val="0082BD0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E4776"/>
    <w:multiLevelType w:val="hybridMultilevel"/>
    <w:tmpl w:val="65B2D33A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4" w15:restartNumberingAfterBreak="0">
    <w:nsid w:val="286973C5"/>
    <w:multiLevelType w:val="hybridMultilevel"/>
    <w:tmpl w:val="1D9EA882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E3A2289"/>
    <w:multiLevelType w:val="hybridMultilevel"/>
    <w:tmpl w:val="39DC2E8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E412A86"/>
    <w:multiLevelType w:val="hybridMultilevel"/>
    <w:tmpl w:val="0D70CB66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7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01E0EC0"/>
    <w:multiLevelType w:val="hybridMultilevel"/>
    <w:tmpl w:val="FAC4E6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67242A"/>
    <w:multiLevelType w:val="hybridMultilevel"/>
    <w:tmpl w:val="4A20048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531162"/>
    <w:multiLevelType w:val="hybridMultilevel"/>
    <w:tmpl w:val="105C187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40712"/>
    <w:multiLevelType w:val="hybridMultilevel"/>
    <w:tmpl w:val="0EA8C2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8" w15:restartNumberingAfterBreak="0">
    <w:nsid w:val="5BC677A1"/>
    <w:multiLevelType w:val="hybridMultilevel"/>
    <w:tmpl w:val="3C3E681C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8A0EFD"/>
    <w:multiLevelType w:val="hybridMultilevel"/>
    <w:tmpl w:val="4F6657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01F5D81"/>
    <w:multiLevelType w:val="hybridMultilevel"/>
    <w:tmpl w:val="ADC2A1E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1884235"/>
    <w:multiLevelType w:val="hybridMultilevel"/>
    <w:tmpl w:val="78806A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757BDB"/>
    <w:multiLevelType w:val="hybridMultilevel"/>
    <w:tmpl w:val="8258E8AE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6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A5583"/>
    <w:multiLevelType w:val="hybridMultilevel"/>
    <w:tmpl w:val="94EEF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461B8"/>
    <w:multiLevelType w:val="hybridMultilevel"/>
    <w:tmpl w:val="21088E6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num w:numId="1" w16cid:durableId="259148634">
    <w:abstractNumId w:val="25"/>
  </w:num>
  <w:num w:numId="2" w16cid:durableId="389883269">
    <w:abstractNumId w:val="32"/>
  </w:num>
  <w:num w:numId="3" w16cid:durableId="2048751397">
    <w:abstractNumId w:val="0"/>
  </w:num>
  <w:num w:numId="4" w16cid:durableId="2586336">
    <w:abstractNumId w:val="19"/>
  </w:num>
  <w:num w:numId="5" w16cid:durableId="1760444534">
    <w:abstractNumId w:val="18"/>
  </w:num>
  <w:num w:numId="6" w16cid:durableId="359864829">
    <w:abstractNumId w:val="29"/>
  </w:num>
  <w:num w:numId="7" w16cid:durableId="1369143037">
    <w:abstractNumId w:val="3"/>
  </w:num>
  <w:num w:numId="8" w16cid:durableId="2007513340">
    <w:abstractNumId w:val="30"/>
  </w:num>
  <w:num w:numId="9" w16cid:durableId="50811287">
    <w:abstractNumId w:val="21"/>
  </w:num>
  <w:num w:numId="10" w16cid:durableId="406348365">
    <w:abstractNumId w:val="27"/>
  </w:num>
  <w:num w:numId="11" w16cid:durableId="1508211756">
    <w:abstractNumId w:val="17"/>
  </w:num>
  <w:num w:numId="12" w16cid:durableId="403996233">
    <w:abstractNumId w:val="9"/>
  </w:num>
  <w:num w:numId="13" w16cid:durableId="966082895">
    <w:abstractNumId w:val="36"/>
  </w:num>
  <w:num w:numId="14" w16cid:durableId="1209491376">
    <w:abstractNumId w:val="23"/>
  </w:num>
  <w:num w:numId="15" w16cid:durableId="98916434">
    <w:abstractNumId w:val="12"/>
  </w:num>
  <w:num w:numId="16" w16cid:durableId="1724056709">
    <w:abstractNumId w:val="11"/>
  </w:num>
  <w:num w:numId="17" w16cid:durableId="793206955">
    <w:abstractNumId w:val="33"/>
  </w:num>
  <w:num w:numId="18" w16cid:durableId="1871844844">
    <w:abstractNumId w:val="1"/>
  </w:num>
  <w:num w:numId="19" w16cid:durableId="37976018">
    <w:abstractNumId w:val="28"/>
  </w:num>
  <w:num w:numId="20" w16cid:durableId="415443747">
    <w:abstractNumId w:val="34"/>
  </w:num>
  <w:num w:numId="21" w16cid:durableId="151063120">
    <w:abstractNumId w:val="20"/>
  </w:num>
  <w:num w:numId="22" w16cid:durableId="1446460163">
    <w:abstractNumId w:val="24"/>
  </w:num>
  <w:num w:numId="23" w16cid:durableId="533464076">
    <w:abstractNumId w:val="22"/>
  </w:num>
  <w:num w:numId="24" w16cid:durableId="48724947">
    <w:abstractNumId w:val="7"/>
  </w:num>
  <w:num w:numId="25" w16cid:durableId="27460420">
    <w:abstractNumId w:val="10"/>
  </w:num>
  <w:num w:numId="26" w16cid:durableId="2089842176">
    <w:abstractNumId w:val="35"/>
  </w:num>
  <w:num w:numId="27" w16cid:durableId="910696535">
    <w:abstractNumId w:val="38"/>
  </w:num>
  <w:num w:numId="28" w16cid:durableId="698697536">
    <w:abstractNumId w:val="13"/>
  </w:num>
  <w:num w:numId="29" w16cid:durableId="2134514196">
    <w:abstractNumId w:val="6"/>
  </w:num>
  <w:num w:numId="30" w16cid:durableId="446966471">
    <w:abstractNumId w:val="16"/>
  </w:num>
  <w:num w:numId="31" w16cid:durableId="1895967793">
    <w:abstractNumId w:val="26"/>
  </w:num>
  <w:num w:numId="32" w16cid:durableId="1092434081">
    <w:abstractNumId w:val="5"/>
  </w:num>
  <w:num w:numId="33" w16cid:durableId="2076320066">
    <w:abstractNumId w:val="8"/>
  </w:num>
  <w:num w:numId="34" w16cid:durableId="1349671940">
    <w:abstractNumId w:val="14"/>
  </w:num>
  <w:num w:numId="35" w16cid:durableId="1849056486">
    <w:abstractNumId w:val="15"/>
  </w:num>
  <w:num w:numId="36" w16cid:durableId="1043601785">
    <w:abstractNumId w:val="31"/>
  </w:num>
  <w:num w:numId="37" w16cid:durableId="1622421187">
    <w:abstractNumId w:val="2"/>
  </w:num>
  <w:num w:numId="38" w16cid:durableId="940064765">
    <w:abstractNumId w:val="37"/>
  </w:num>
  <w:num w:numId="39" w16cid:durableId="630288791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5C9"/>
    <w:rsid w:val="000545F1"/>
    <w:rsid w:val="0005501E"/>
    <w:rsid w:val="00062091"/>
    <w:rsid w:val="00065312"/>
    <w:rsid w:val="000746DE"/>
    <w:rsid w:val="00082853"/>
    <w:rsid w:val="000B1058"/>
    <w:rsid w:val="000E5774"/>
    <w:rsid w:val="000E5907"/>
    <w:rsid w:val="001134C1"/>
    <w:rsid w:val="001445F7"/>
    <w:rsid w:val="0016226F"/>
    <w:rsid w:val="001626FC"/>
    <w:rsid w:val="00164949"/>
    <w:rsid w:val="001925C9"/>
    <w:rsid w:val="00196CD8"/>
    <w:rsid w:val="001A07C1"/>
    <w:rsid w:val="001B10C5"/>
    <w:rsid w:val="001C0603"/>
    <w:rsid w:val="001D44DA"/>
    <w:rsid w:val="001D49B9"/>
    <w:rsid w:val="001F1566"/>
    <w:rsid w:val="00204FBC"/>
    <w:rsid w:val="0020649B"/>
    <w:rsid w:val="0021720C"/>
    <w:rsid w:val="002262B6"/>
    <w:rsid w:val="002319A6"/>
    <w:rsid w:val="00235750"/>
    <w:rsid w:val="00235B26"/>
    <w:rsid w:val="00235CA0"/>
    <w:rsid w:val="00240EC5"/>
    <w:rsid w:val="00250064"/>
    <w:rsid w:val="00252E40"/>
    <w:rsid w:val="00255A2B"/>
    <w:rsid w:val="00261B86"/>
    <w:rsid w:val="00267457"/>
    <w:rsid w:val="002723D0"/>
    <w:rsid w:val="002828A9"/>
    <w:rsid w:val="00286C4F"/>
    <w:rsid w:val="0029018A"/>
    <w:rsid w:val="00291847"/>
    <w:rsid w:val="00297555"/>
    <w:rsid w:val="002A29E7"/>
    <w:rsid w:val="002B2DCF"/>
    <w:rsid w:val="002C1BBC"/>
    <w:rsid w:val="002D33FE"/>
    <w:rsid w:val="002E0F01"/>
    <w:rsid w:val="002E2D67"/>
    <w:rsid w:val="002E32D0"/>
    <w:rsid w:val="002E4577"/>
    <w:rsid w:val="00311653"/>
    <w:rsid w:val="00313938"/>
    <w:rsid w:val="00321B4F"/>
    <w:rsid w:val="00322B93"/>
    <w:rsid w:val="00323EC6"/>
    <w:rsid w:val="00325C17"/>
    <w:rsid w:val="00343EA0"/>
    <w:rsid w:val="00344741"/>
    <w:rsid w:val="0036018B"/>
    <w:rsid w:val="003773F8"/>
    <w:rsid w:val="003A36E9"/>
    <w:rsid w:val="003B4854"/>
    <w:rsid w:val="003C47BB"/>
    <w:rsid w:val="003E0A31"/>
    <w:rsid w:val="003F2972"/>
    <w:rsid w:val="0040695E"/>
    <w:rsid w:val="00430E3E"/>
    <w:rsid w:val="00437B02"/>
    <w:rsid w:val="00482E22"/>
    <w:rsid w:val="00493A7A"/>
    <w:rsid w:val="00494735"/>
    <w:rsid w:val="004B4B45"/>
    <w:rsid w:val="004C36E6"/>
    <w:rsid w:val="004E6216"/>
    <w:rsid w:val="004F7828"/>
    <w:rsid w:val="0051042D"/>
    <w:rsid w:val="0051204A"/>
    <w:rsid w:val="00522844"/>
    <w:rsid w:val="005408BB"/>
    <w:rsid w:val="00554E2F"/>
    <w:rsid w:val="005C7445"/>
    <w:rsid w:val="005E617F"/>
    <w:rsid w:val="005F746A"/>
    <w:rsid w:val="00606853"/>
    <w:rsid w:val="0063378F"/>
    <w:rsid w:val="00665942"/>
    <w:rsid w:val="00684F68"/>
    <w:rsid w:val="00686F25"/>
    <w:rsid w:val="006B5673"/>
    <w:rsid w:val="006C064A"/>
    <w:rsid w:val="006C673E"/>
    <w:rsid w:val="006D0A8C"/>
    <w:rsid w:val="006D2C52"/>
    <w:rsid w:val="006F053F"/>
    <w:rsid w:val="006F32E7"/>
    <w:rsid w:val="00784DCA"/>
    <w:rsid w:val="00787432"/>
    <w:rsid w:val="0079048B"/>
    <w:rsid w:val="007926B0"/>
    <w:rsid w:val="007D13A6"/>
    <w:rsid w:val="007E7B85"/>
    <w:rsid w:val="007F75A0"/>
    <w:rsid w:val="0080193C"/>
    <w:rsid w:val="0085001B"/>
    <w:rsid w:val="008518E6"/>
    <w:rsid w:val="008707A6"/>
    <w:rsid w:val="008820AE"/>
    <w:rsid w:val="0088616A"/>
    <w:rsid w:val="00892F6E"/>
    <w:rsid w:val="00895D51"/>
    <w:rsid w:val="008A7E29"/>
    <w:rsid w:val="008B7CCA"/>
    <w:rsid w:val="008C266B"/>
    <w:rsid w:val="008C2E61"/>
    <w:rsid w:val="008F6F0A"/>
    <w:rsid w:val="00905613"/>
    <w:rsid w:val="00917C14"/>
    <w:rsid w:val="009248FC"/>
    <w:rsid w:val="009437A3"/>
    <w:rsid w:val="00955621"/>
    <w:rsid w:val="00970E86"/>
    <w:rsid w:val="00995BA0"/>
    <w:rsid w:val="009A1DF7"/>
    <w:rsid w:val="009A345B"/>
    <w:rsid w:val="009D78F0"/>
    <w:rsid w:val="009E24C5"/>
    <w:rsid w:val="00A07829"/>
    <w:rsid w:val="00A14D52"/>
    <w:rsid w:val="00A15622"/>
    <w:rsid w:val="00A37443"/>
    <w:rsid w:val="00A52C13"/>
    <w:rsid w:val="00A53ADD"/>
    <w:rsid w:val="00A550DB"/>
    <w:rsid w:val="00A57438"/>
    <w:rsid w:val="00A61F26"/>
    <w:rsid w:val="00A648F4"/>
    <w:rsid w:val="00A80631"/>
    <w:rsid w:val="00AA22F8"/>
    <w:rsid w:val="00AA4407"/>
    <w:rsid w:val="00B10293"/>
    <w:rsid w:val="00B22222"/>
    <w:rsid w:val="00B3163E"/>
    <w:rsid w:val="00B37764"/>
    <w:rsid w:val="00B521CA"/>
    <w:rsid w:val="00B55EED"/>
    <w:rsid w:val="00B62ECA"/>
    <w:rsid w:val="00B7737F"/>
    <w:rsid w:val="00B8076C"/>
    <w:rsid w:val="00B90A87"/>
    <w:rsid w:val="00BC1E1E"/>
    <w:rsid w:val="00BD2966"/>
    <w:rsid w:val="00C01461"/>
    <w:rsid w:val="00C436FD"/>
    <w:rsid w:val="00C45DFF"/>
    <w:rsid w:val="00C64ACE"/>
    <w:rsid w:val="00CC32DC"/>
    <w:rsid w:val="00CC3AB2"/>
    <w:rsid w:val="00CD2B57"/>
    <w:rsid w:val="00CD7C2C"/>
    <w:rsid w:val="00CE0A91"/>
    <w:rsid w:val="00CF3AD9"/>
    <w:rsid w:val="00D14BD0"/>
    <w:rsid w:val="00D206E5"/>
    <w:rsid w:val="00D22C69"/>
    <w:rsid w:val="00D4543B"/>
    <w:rsid w:val="00D46D82"/>
    <w:rsid w:val="00D76BE7"/>
    <w:rsid w:val="00D87AE9"/>
    <w:rsid w:val="00D946AF"/>
    <w:rsid w:val="00DA1AB9"/>
    <w:rsid w:val="00DB2E40"/>
    <w:rsid w:val="00DB7BB6"/>
    <w:rsid w:val="00DC0234"/>
    <w:rsid w:val="00DC1D34"/>
    <w:rsid w:val="00DD0C8A"/>
    <w:rsid w:val="00DD77C1"/>
    <w:rsid w:val="00DE4E62"/>
    <w:rsid w:val="00DF0352"/>
    <w:rsid w:val="00DF1ED9"/>
    <w:rsid w:val="00DF59BD"/>
    <w:rsid w:val="00E3441B"/>
    <w:rsid w:val="00E46EF5"/>
    <w:rsid w:val="00E60D2D"/>
    <w:rsid w:val="00E74808"/>
    <w:rsid w:val="00E815CD"/>
    <w:rsid w:val="00E964AB"/>
    <w:rsid w:val="00EB6A2D"/>
    <w:rsid w:val="00EF2958"/>
    <w:rsid w:val="00EF379F"/>
    <w:rsid w:val="00EF7BC6"/>
    <w:rsid w:val="00F16DF3"/>
    <w:rsid w:val="00F311B8"/>
    <w:rsid w:val="00F33BAF"/>
    <w:rsid w:val="00F41673"/>
    <w:rsid w:val="00F458CB"/>
    <w:rsid w:val="00F72E4A"/>
    <w:rsid w:val="00FD60C5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B1E51"/>
  <w15:docId w15:val="{12570440-D21D-4155-BC09-1C29843C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8AB47-4A78-449B-8B96-BECAC7D7A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</Template>
  <TotalTime>3</TotalTime>
  <Pages>3</Pages>
  <Words>592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HAEUW</dc:creator>
  <cp:keywords/>
  <dc:description/>
  <cp:lastModifiedBy>Julie TORREGROSA</cp:lastModifiedBy>
  <cp:revision>3</cp:revision>
  <cp:lastPrinted>2021-01-08T10:03:00Z</cp:lastPrinted>
  <dcterms:created xsi:type="dcterms:W3CDTF">2026-06-16T12:27:00Z</dcterms:created>
  <dcterms:modified xsi:type="dcterms:W3CDTF">2026-06-16T12:29:00Z</dcterms:modified>
</cp:coreProperties>
</file>